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60768" w14:textId="0969D667" w:rsidR="00235977" w:rsidRPr="00235977" w:rsidRDefault="00F47523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  <w:r>
        <w:rPr>
          <w:rFonts w:ascii="Tw Cen MT" w:eastAsia="HG Mincho Light J" w:hAnsi="Tw Cen MT"/>
          <w:szCs w:val="22"/>
          <w:lang w:eastAsia="ar-SA"/>
        </w:rPr>
        <w:t>Priloga 2: Izjava o povezanih osebah</w:t>
      </w:r>
    </w:p>
    <w:p w14:paraId="3C125BFD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275FD8AC" w14:textId="77777777" w:rsidR="00235977" w:rsidRPr="00235977" w:rsidRDefault="00235977" w:rsidP="00235977">
      <w:pPr>
        <w:tabs>
          <w:tab w:val="left" w:pos="926"/>
        </w:tabs>
        <w:suppressAutoHyphens/>
        <w:jc w:val="left"/>
        <w:rPr>
          <w:rFonts w:ascii="Tw Cen MT" w:eastAsia="HG Mincho Light J" w:hAnsi="Tw Cen MT"/>
          <w:szCs w:val="22"/>
          <w:lang w:eastAsia="ar-SA"/>
        </w:rPr>
      </w:pPr>
    </w:p>
    <w:p w14:paraId="0982C8A8" w14:textId="77777777" w:rsidR="00F47523" w:rsidRPr="00F47523" w:rsidRDefault="00F47523" w:rsidP="00F47523">
      <w:pPr>
        <w:pStyle w:val="Naslovdokumenta"/>
        <w:rPr>
          <w:rFonts w:ascii="Tw Cen MT" w:hAnsi="Tw Cen MT"/>
          <w:sz w:val="22"/>
          <w:szCs w:val="22"/>
        </w:rPr>
      </w:pPr>
      <w:r w:rsidRPr="00F47523">
        <w:rPr>
          <w:rFonts w:ascii="Tw Cen MT" w:hAnsi="Tw Cen MT"/>
          <w:sz w:val="22"/>
          <w:szCs w:val="22"/>
        </w:rPr>
        <w:t>IZJAVA O POVEZANIH OSEBAH</w:t>
      </w:r>
    </w:p>
    <w:p w14:paraId="7958874E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 xml:space="preserve">V skladu s sedmim odstavkom 51. člena </w:t>
      </w:r>
      <w:r w:rsidRPr="00F47523">
        <w:rPr>
          <w:rFonts w:ascii="Tw Cen MT" w:hAnsi="Tw Cen MT"/>
          <w:sz w:val="22"/>
          <w:szCs w:val="22"/>
          <w:lang w:eastAsia="sl-SI"/>
        </w:rPr>
        <w:t xml:space="preserve">Zakona o stvarnem premoženju države in samoupravnih lokalnih skupnosti (Uradni list RS, št. 11/18, 79/18 in 78/23 - ZORR; v nadaljevanju: ZSPDSLS-1) </w:t>
      </w:r>
      <w:r w:rsidRPr="00F47523">
        <w:rPr>
          <w:rFonts w:ascii="Tw Cen MT" w:hAnsi="Tw Cen MT" w:cs="Arial"/>
          <w:sz w:val="22"/>
          <w:szCs w:val="22"/>
        </w:rPr>
        <w:t>kot povezane osebe štejejo:</w:t>
      </w:r>
    </w:p>
    <w:p w14:paraId="544BB6F7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- 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77B716D7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- fizična oseba, ki je s članom komisije ali cenilcem v odnosu skrbništva ali posvojenca oziroma posvojitelja,</w:t>
      </w:r>
    </w:p>
    <w:p w14:paraId="45F432A3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- pravna oseba, v kapitalu katere ima član komisije ali cenilec delež večji od 50 odstotkov in</w:t>
      </w:r>
    </w:p>
    <w:p w14:paraId="44476CDC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- 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0327FF01" w14:textId="77777777" w:rsidR="00F47523" w:rsidRPr="00F47523" w:rsidRDefault="00F47523" w:rsidP="00F47523">
      <w:pPr>
        <w:pStyle w:val="RStekst"/>
        <w:jc w:val="left"/>
        <w:rPr>
          <w:rFonts w:ascii="Tw Cen MT" w:hAnsi="Tw Cen MT" w:cs="Arial"/>
          <w:sz w:val="22"/>
          <w:szCs w:val="22"/>
        </w:rPr>
      </w:pPr>
    </w:p>
    <w:p w14:paraId="306E7CFD" w14:textId="77777777" w:rsidR="00F47523" w:rsidRPr="00F47523" w:rsidRDefault="00F47523" w:rsidP="00F47523">
      <w:pPr>
        <w:pStyle w:val="RStekst"/>
        <w:jc w:val="lef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Spodaj podpisani/a __________________, naslov ____________________________</w:t>
      </w:r>
    </w:p>
    <w:p w14:paraId="19BDD586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</w:p>
    <w:p w14:paraId="22B53778" w14:textId="70CDB075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 xml:space="preserve">kot ponudnik v postopku javnega zbiranja ponudb za </w:t>
      </w:r>
      <w:r w:rsidR="0086665F">
        <w:rPr>
          <w:rFonts w:ascii="Tw Cen MT" w:hAnsi="Tw Cen MT" w:cs="Arial"/>
          <w:sz w:val="22"/>
          <w:szCs w:val="22"/>
        </w:rPr>
        <w:t>_________________________</w:t>
      </w:r>
      <w:bookmarkStart w:id="0" w:name="_GoBack"/>
      <w:bookmarkEnd w:id="0"/>
      <w:r w:rsidRPr="00F47523">
        <w:rPr>
          <w:rFonts w:ascii="Tw Cen MT" w:hAnsi="Tw Cen MT"/>
          <w:color w:val="545454"/>
          <w:sz w:val="22"/>
          <w:szCs w:val="22"/>
          <w:shd w:val="clear" w:color="auto" w:fill="FFFFFF"/>
        </w:rPr>
        <w:t xml:space="preserve"> </w:t>
      </w:r>
      <w:r w:rsidRPr="00F47523">
        <w:rPr>
          <w:rFonts w:ascii="Tw Cen MT" w:hAnsi="Tw Cen MT" w:cs="Arial"/>
          <w:sz w:val="22"/>
          <w:szCs w:val="22"/>
        </w:rPr>
        <w:t xml:space="preserve">ki ga vodi </w:t>
      </w:r>
      <w:r>
        <w:rPr>
          <w:rFonts w:ascii="Tw Cen MT" w:hAnsi="Tw Cen MT" w:cs="Arial"/>
          <w:sz w:val="22"/>
          <w:szCs w:val="22"/>
        </w:rPr>
        <w:t>Splošna bolnišnica Trbovlje</w:t>
      </w:r>
    </w:p>
    <w:p w14:paraId="1D1DBC81" w14:textId="77777777" w:rsidR="00F47523" w:rsidRPr="00F47523" w:rsidRDefault="00F47523" w:rsidP="00F47523">
      <w:pPr>
        <w:pStyle w:val="RStekst"/>
        <w:jc w:val="center"/>
        <w:rPr>
          <w:rFonts w:ascii="Tw Cen MT" w:hAnsi="Tw Cen MT"/>
          <w:sz w:val="22"/>
          <w:szCs w:val="22"/>
        </w:rPr>
      </w:pPr>
      <w:r w:rsidRPr="00F47523">
        <w:rPr>
          <w:rFonts w:ascii="Tw Cen MT" w:hAnsi="Tw Cen MT" w:cs="Arial"/>
          <w:b/>
          <w:spacing w:val="40"/>
          <w:sz w:val="22"/>
          <w:szCs w:val="22"/>
        </w:rPr>
        <w:t>izjavljam</w:t>
      </w:r>
      <w:r w:rsidRPr="00F47523">
        <w:rPr>
          <w:rFonts w:ascii="Tw Cen MT" w:hAnsi="Tw Cen MT" w:cs="Arial"/>
          <w:sz w:val="22"/>
          <w:szCs w:val="22"/>
        </w:rPr>
        <w:t>,</w:t>
      </w:r>
    </w:p>
    <w:p w14:paraId="18D56666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  <w:r w:rsidRPr="00F47523">
        <w:rPr>
          <w:rFonts w:ascii="Tw Cen MT" w:hAnsi="Tw Cen MT" w:cs="Arial"/>
          <w:sz w:val="22"/>
          <w:szCs w:val="22"/>
        </w:rPr>
        <w:t>da nisem povezana oseba, po sedmem odstavku 51. člena ZSPDSLS-1.</w:t>
      </w:r>
    </w:p>
    <w:p w14:paraId="4DC6201C" w14:textId="77777777" w:rsidR="00F47523" w:rsidRPr="00F47523" w:rsidRDefault="00F47523" w:rsidP="00F47523">
      <w:pPr>
        <w:pStyle w:val="RStekst"/>
        <w:rPr>
          <w:rFonts w:ascii="Tw Cen MT" w:hAnsi="Tw Cen MT" w:cs="Arial"/>
          <w:sz w:val="22"/>
          <w:szCs w:val="22"/>
        </w:rPr>
      </w:pPr>
    </w:p>
    <w:p w14:paraId="44CAAFD5" w14:textId="77777777" w:rsidR="00F47523" w:rsidRPr="00F47523" w:rsidRDefault="00F47523" w:rsidP="00F47523">
      <w:pPr>
        <w:pStyle w:val="RStekst"/>
        <w:jc w:val="left"/>
        <w:rPr>
          <w:rFonts w:ascii="Tw Cen MT" w:hAnsi="Tw Cen MT"/>
          <w:sz w:val="22"/>
          <w:szCs w:val="22"/>
        </w:rPr>
      </w:pPr>
    </w:p>
    <w:p w14:paraId="2EC85A2B" w14:textId="0D20EF59" w:rsidR="00F47523" w:rsidRPr="00F47523" w:rsidRDefault="00F47523" w:rsidP="00F47523">
      <w:pPr>
        <w:pStyle w:val="RStekst"/>
        <w:jc w:val="left"/>
        <w:rPr>
          <w:rFonts w:ascii="Tw Cen MT" w:hAnsi="Tw Cen MT"/>
          <w:sz w:val="22"/>
          <w:szCs w:val="22"/>
        </w:rPr>
      </w:pPr>
      <w:r w:rsidRPr="00F47523">
        <w:rPr>
          <w:rFonts w:ascii="Tw Cen MT" w:hAnsi="Tw Cen MT"/>
          <w:sz w:val="22"/>
          <w:szCs w:val="22"/>
        </w:rPr>
        <w:t xml:space="preserve">Kraj in datum:                                                  </w:t>
      </w:r>
      <w:r>
        <w:rPr>
          <w:rFonts w:ascii="Tw Cen MT" w:hAnsi="Tw Cen MT"/>
          <w:sz w:val="22"/>
          <w:szCs w:val="22"/>
        </w:rPr>
        <w:t xml:space="preserve">                         </w:t>
      </w:r>
      <w:r w:rsidRPr="00F47523">
        <w:rPr>
          <w:rFonts w:ascii="Tw Cen MT" w:hAnsi="Tw Cen MT"/>
          <w:sz w:val="22"/>
          <w:szCs w:val="22"/>
        </w:rPr>
        <w:t>Podpis ponudnika:</w:t>
      </w:r>
    </w:p>
    <w:p w14:paraId="5737EAA7" w14:textId="77777777" w:rsidR="00F47523" w:rsidRPr="00F47523" w:rsidRDefault="00F47523" w:rsidP="00F47523">
      <w:pPr>
        <w:pStyle w:val="RStekst"/>
        <w:rPr>
          <w:rFonts w:ascii="Tw Cen MT" w:hAnsi="Tw Cen MT"/>
          <w:sz w:val="22"/>
          <w:szCs w:val="22"/>
        </w:rPr>
      </w:pPr>
      <w:r w:rsidRPr="00F47523">
        <w:rPr>
          <w:rFonts w:ascii="Tw Cen MT" w:hAnsi="Tw Cen MT"/>
          <w:sz w:val="22"/>
          <w:szCs w:val="22"/>
        </w:rPr>
        <w:t xml:space="preserve">_____________________________   </w:t>
      </w:r>
      <w:r w:rsidRPr="00F47523">
        <w:rPr>
          <w:rFonts w:ascii="Tw Cen MT" w:hAnsi="Tw Cen MT"/>
          <w:sz w:val="22"/>
          <w:szCs w:val="22"/>
        </w:rPr>
        <w:tab/>
      </w:r>
      <w:r w:rsidRPr="00F47523">
        <w:rPr>
          <w:rFonts w:ascii="Tw Cen MT" w:hAnsi="Tw Cen MT"/>
          <w:sz w:val="22"/>
          <w:szCs w:val="22"/>
        </w:rPr>
        <w:tab/>
        <w:t xml:space="preserve">                  ____________________</w:t>
      </w:r>
    </w:p>
    <w:p w14:paraId="4CAD59C6" w14:textId="77777777" w:rsidR="00935A5D" w:rsidRPr="00407D6B" w:rsidRDefault="00935A5D" w:rsidP="009A1CA0">
      <w:pPr>
        <w:tabs>
          <w:tab w:val="left" w:pos="720"/>
        </w:tabs>
        <w:rPr>
          <w:rFonts w:ascii="Tw Cen MT" w:hAnsi="Tw Cen MT"/>
          <w:szCs w:val="22"/>
        </w:rPr>
      </w:pPr>
    </w:p>
    <w:sectPr w:rsidR="00935A5D" w:rsidRPr="00407D6B" w:rsidSect="003160D9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340" w:footer="22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86C8B" w14:textId="77777777" w:rsidR="00BD6396" w:rsidRDefault="00BD6396">
      <w:r>
        <w:separator/>
      </w:r>
    </w:p>
  </w:endnote>
  <w:endnote w:type="continuationSeparator" w:id="0">
    <w:p w14:paraId="42AC29ED" w14:textId="77777777" w:rsidR="00BD6396" w:rsidRDefault="00BD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4E1BB" w14:textId="612B363D" w:rsidR="003E5D01" w:rsidRDefault="003E5D01" w:rsidP="0071639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63984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D14A7CA" w14:textId="77777777" w:rsidR="003E5D01" w:rsidRDefault="003E5D01" w:rsidP="00B637B8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AA044" w14:textId="77777777" w:rsidR="003E5D01" w:rsidRDefault="003E5D01" w:rsidP="001031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F46FB"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4F46FB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6130946" w14:textId="77777777" w:rsidR="003E5D01" w:rsidRPr="0082236B" w:rsidRDefault="003E5D01" w:rsidP="0010315C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747AF" w14:textId="77777777" w:rsidR="003160D9" w:rsidRDefault="003160D9" w:rsidP="003160D9">
    <w:pPr>
      <w:tabs>
        <w:tab w:val="left" w:pos="960"/>
        <w:tab w:val="left" w:pos="2280"/>
        <w:tab w:val="left" w:pos="3360"/>
      </w:tabs>
      <w:ind w:right="36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E25E8C0" wp14:editId="3F5F0855">
          <wp:simplePos x="0" y="0"/>
          <wp:positionH relativeFrom="column">
            <wp:posOffset>499745</wp:posOffset>
          </wp:positionH>
          <wp:positionV relativeFrom="paragraph">
            <wp:posOffset>-1270</wp:posOffset>
          </wp:positionV>
          <wp:extent cx="472440" cy="472440"/>
          <wp:effectExtent l="0" t="0" r="3810" b="3810"/>
          <wp:wrapNone/>
          <wp:docPr id="1316272081" name="Slika 13162720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920">
      <w:t xml:space="preserve"> </w:t>
    </w:r>
    <w:r>
      <w:rPr>
        <w:noProof/>
      </w:rPr>
      <w:drawing>
        <wp:inline distT="0" distB="0" distL="0" distR="0" wp14:anchorId="3BCF8503" wp14:editId="232E9FA8">
          <wp:extent cx="466725" cy="466725"/>
          <wp:effectExtent l="0" t="0" r="9525" b="9525"/>
          <wp:docPr id="967456003" name="Slika 967456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5B5045" w14:textId="61156F25" w:rsidR="00622BBD" w:rsidRDefault="00622BBD" w:rsidP="00622BBD">
    <w:pPr>
      <w:tabs>
        <w:tab w:val="left" w:pos="960"/>
        <w:tab w:val="left" w:pos="2280"/>
        <w:tab w:val="left" w:pos="336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64D5F" w14:textId="77777777" w:rsidR="00BD6396" w:rsidRDefault="00BD6396">
      <w:r>
        <w:separator/>
      </w:r>
    </w:p>
  </w:footnote>
  <w:footnote w:type="continuationSeparator" w:id="0">
    <w:p w14:paraId="2F00C785" w14:textId="77777777" w:rsidR="00BD6396" w:rsidRDefault="00BD6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EEB8F" w14:textId="77777777" w:rsidR="003C6809" w:rsidRDefault="003C6809" w:rsidP="003C6809">
    <w:pPr>
      <w:pStyle w:val="Glava"/>
      <w:rPr>
        <w:rFonts w:ascii="Calibri" w:hAnsi="Calibri"/>
        <w:b/>
        <w:iCs/>
        <w:sz w:val="42"/>
        <w:szCs w:val="4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08CB21" wp14:editId="46656C7B">
          <wp:simplePos x="0" y="0"/>
          <wp:positionH relativeFrom="column">
            <wp:posOffset>5181600</wp:posOffset>
          </wp:positionH>
          <wp:positionV relativeFrom="paragraph">
            <wp:posOffset>4445</wp:posOffset>
          </wp:positionV>
          <wp:extent cx="688975" cy="614045"/>
          <wp:effectExtent l="0" t="0" r="0" b="0"/>
          <wp:wrapNone/>
          <wp:docPr id="144696017" name="Slika 144696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1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FF8E4A" w14:textId="77777777" w:rsidR="003C6809" w:rsidRDefault="003C6809" w:rsidP="003C6809">
    <w:pPr>
      <w:pStyle w:val="Glava"/>
    </w:pPr>
    <w:r>
      <w:rPr>
        <w:rFonts w:ascii="Calibri" w:hAnsi="Calibri"/>
        <w:b/>
        <w:iCs/>
        <w:sz w:val="48"/>
        <w:szCs w:val="48"/>
      </w:rPr>
      <w:t>SPLOŠNA BOLNIŠNICA TRBOVLJE</w:t>
    </w:r>
  </w:p>
  <w:p w14:paraId="1C026F59" w14:textId="77777777" w:rsid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left="57" w:right="57"/>
      <w:rPr>
        <w:rFonts w:ascii="Calibri" w:hAnsi="Calibri"/>
        <w:bCs/>
        <w:i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FF8D11" wp14:editId="55D38B9B">
              <wp:simplePos x="0" y="0"/>
              <wp:positionH relativeFrom="column">
                <wp:posOffset>0</wp:posOffset>
              </wp:positionH>
              <wp:positionV relativeFrom="paragraph">
                <wp:posOffset>5715</wp:posOffset>
              </wp:positionV>
              <wp:extent cx="5939790" cy="635"/>
              <wp:effectExtent l="9525" t="15240" r="13335" b="12700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64525B2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5pt" to="467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Calibri" w:hAnsi="Calibri"/>
        <w:bCs/>
        <w:iCs/>
        <w:sz w:val="18"/>
        <w:szCs w:val="18"/>
      </w:rPr>
      <w:t>Rudarska cesta 9, 1420 Trbovlje</w:t>
    </w:r>
    <w:r>
      <w:rPr>
        <w:rFonts w:ascii="Calibri" w:hAnsi="Calibri"/>
        <w:bCs/>
        <w:iCs/>
        <w:sz w:val="18"/>
        <w:szCs w:val="18"/>
      </w:rPr>
      <w:tab/>
      <w:t>telefon 035652500</w:t>
    </w:r>
    <w:r>
      <w:rPr>
        <w:rFonts w:ascii="Calibri" w:hAnsi="Calibri"/>
        <w:bCs/>
        <w:iCs/>
        <w:sz w:val="18"/>
        <w:szCs w:val="18"/>
      </w:rPr>
      <w:tab/>
    </w:r>
    <w:proofErr w:type="spellStart"/>
    <w:r>
      <w:rPr>
        <w:rFonts w:ascii="Calibri" w:hAnsi="Calibri"/>
        <w:bCs/>
        <w:iCs/>
        <w:sz w:val="18"/>
        <w:szCs w:val="18"/>
      </w:rPr>
      <w:t>fax</w:t>
    </w:r>
    <w:proofErr w:type="spellEnd"/>
    <w:r>
      <w:rPr>
        <w:rFonts w:ascii="Calibri" w:hAnsi="Calibri"/>
        <w:bCs/>
        <w:iCs/>
        <w:sz w:val="18"/>
        <w:szCs w:val="18"/>
      </w:rPr>
      <w:t xml:space="preserve"> 035626122</w:t>
    </w:r>
    <w:r>
      <w:rPr>
        <w:rFonts w:ascii="Calibri" w:hAnsi="Calibri"/>
        <w:bCs/>
        <w:iCs/>
        <w:sz w:val="18"/>
        <w:szCs w:val="18"/>
      </w:rPr>
      <w:tab/>
      <w:t>E-pošta: info@sb-trbovlje.si</w:t>
    </w:r>
  </w:p>
  <w:p w14:paraId="2476613B" w14:textId="77777777" w:rsid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left="57" w:right="57"/>
      <w:rPr>
        <w:rFonts w:ascii="Calibri" w:hAnsi="Calibri"/>
        <w:bCs/>
        <w:iCs/>
        <w:sz w:val="18"/>
        <w:szCs w:val="18"/>
      </w:rPr>
    </w:pPr>
    <w:r>
      <w:rPr>
        <w:rFonts w:ascii="Calibri" w:hAnsi="Calibri"/>
        <w:bCs/>
        <w:iCs/>
        <w:sz w:val="18"/>
        <w:szCs w:val="18"/>
      </w:rPr>
      <w:t>ID SI99756650</w:t>
    </w:r>
    <w:r>
      <w:rPr>
        <w:rFonts w:ascii="Calibri" w:hAnsi="Calibri"/>
        <w:bCs/>
        <w:iCs/>
        <w:sz w:val="18"/>
        <w:szCs w:val="18"/>
      </w:rPr>
      <w:tab/>
      <w:t>Matična številka: 5055121</w:t>
    </w:r>
    <w:r>
      <w:rPr>
        <w:rFonts w:ascii="Calibri" w:hAnsi="Calibri"/>
        <w:bCs/>
        <w:iCs/>
        <w:sz w:val="18"/>
        <w:szCs w:val="18"/>
      </w:rPr>
      <w:tab/>
    </w:r>
    <w:r>
      <w:rPr>
        <w:rFonts w:ascii="Calibri" w:hAnsi="Calibri"/>
        <w:bCs/>
        <w:iCs/>
        <w:sz w:val="18"/>
        <w:szCs w:val="18"/>
      </w:rPr>
      <w:tab/>
      <w:t>Podračun EZR SI56-0110-0603-0279-252</w:t>
    </w:r>
  </w:p>
  <w:p w14:paraId="6C7CDB3D" w14:textId="77777777" w:rsidR="003C6809" w:rsidRPr="003C6809" w:rsidRDefault="003C6809" w:rsidP="003C6809">
    <w:pPr>
      <w:pStyle w:val="Glava"/>
      <w:tabs>
        <w:tab w:val="clear" w:pos="4703"/>
        <w:tab w:val="center" w:pos="3720"/>
        <w:tab w:val="center" w:pos="5640"/>
        <w:tab w:val="right" w:pos="9299"/>
      </w:tabs>
      <w:ind w:right="57"/>
      <w:rPr>
        <w:rFonts w:ascii="Calibri" w:hAnsi="Calibri"/>
        <w:bCs/>
        <w:iCs/>
        <w:sz w:val="18"/>
        <w:szCs w:val="18"/>
      </w:rPr>
    </w:pPr>
    <w:r>
      <w:rPr>
        <w:rFonts w:ascii="Calibri" w:hAnsi="Calibri"/>
        <w:bCs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FAF9F" wp14:editId="1C213956">
              <wp:simplePos x="0" y="0"/>
              <wp:positionH relativeFrom="page">
                <wp:posOffset>7553325</wp:posOffset>
              </wp:positionH>
              <wp:positionV relativeFrom="paragraph">
                <wp:posOffset>2406015</wp:posOffset>
              </wp:positionV>
              <wp:extent cx="0" cy="0"/>
              <wp:effectExtent l="0" t="0" r="0" b="0"/>
              <wp:wrapNone/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CE7417B" id="Raven povezovalnik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94.75pt,189.45pt" to="594.75pt,1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" strokecolor="#4472c4 [3204]" strokeweight=".5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14803"/>
    <w:multiLevelType w:val="hybridMultilevel"/>
    <w:tmpl w:val="29786FA6"/>
    <w:lvl w:ilvl="0" w:tplc="C8D8B6D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CF94F22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CA4350"/>
    <w:multiLevelType w:val="hybridMultilevel"/>
    <w:tmpl w:val="3E06BC5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12323"/>
    <w:multiLevelType w:val="hybridMultilevel"/>
    <w:tmpl w:val="C66CC49E"/>
    <w:lvl w:ilvl="0" w:tplc="9CE6B03E">
      <w:start w:val="14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91423"/>
    <w:multiLevelType w:val="hybridMultilevel"/>
    <w:tmpl w:val="8E4C792A"/>
    <w:lvl w:ilvl="0" w:tplc="70A0274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767D"/>
    <w:multiLevelType w:val="hybridMultilevel"/>
    <w:tmpl w:val="6FAA336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9F5216"/>
    <w:multiLevelType w:val="hybridMultilevel"/>
    <w:tmpl w:val="E996AEDA"/>
    <w:lvl w:ilvl="0" w:tplc="934061A8">
      <w:start w:val="11"/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A25B5"/>
    <w:multiLevelType w:val="hybridMultilevel"/>
    <w:tmpl w:val="294238A8"/>
    <w:lvl w:ilvl="0" w:tplc="9E9677E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53E67"/>
    <w:multiLevelType w:val="hybridMultilevel"/>
    <w:tmpl w:val="9DAEBDD2"/>
    <w:lvl w:ilvl="0" w:tplc="A9C801C0">
      <w:start w:val="14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C70A9"/>
    <w:multiLevelType w:val="hybridMultilevel"/>
    <w:tmpl w:val="B1EE9054"/>
    <w:lvl w:ilvl="0" w:tplc="934061A8">
      <w:start w:val="11"/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2546C"/>
    <w:multiLevelType w:val="hybridMultilevel"/>
    <w:tmpl w:val="0B0E72B6"/>
    <w:lvl w:ilvl="0" w:tplc="C25CFB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86AC4"/>
    <w:multiLevelType w:val="hybridMultilevel"/>
    <w:tmpl w:val="3EF22F3C"/>
    <w:lvl w:ilvl="0" w:tplc="634CC4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45886"/>
    <w:multiLevelType w:val="hybridMultilevel"/>
    <w:tmpl w:val="6D70D2C4"/>
    <w:lvl w:ilvl="0" w:tplc="309ADE22">
      <w:start w:val="327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E7891"/>
    <w:multiLevelType w:val="hybridMultilevel"/>
    <w:tmpl w:val="97F2A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53793"/>
    <w:multiLevelType w:val="hybridMultilevel"/>
    <w:tmpl w:val="A80671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C265A"/>
    <w:multiLevelType w:val="hybridMultilevel"/>
    <w:tmpl w:val="F3301190"/>
    <w:lvl w:ilvl="0" w:tplc="14903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E7A35"/>
    <w:multiLevelType w:val="hybridMultilevel"/>
    <w:tmpl w:val="802698EE"/>
    <w:lvl w:ilvl="0" w:tplc="84FE724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5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11"/>
  </w:num>
  <w:num w:numId="10">
    <w:abstractNumId w:val="13"/>
  </w:num>
  <w:num w:numId="11">
    <w:abstractNumId w:val="3"/>
  </w:num>
  <w:num w:numId="12">
    <w:abstractNumId w:val="9"/>
  </w:num>
  <w:num w:numId="13">
    <w:abstractNumId w:val="5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84"/>
    <w:rsid w:val="00000066"/>
    <w:rsid w:val="00001F5D"/>
    <w:rsid w:val="0000210C"/>
    <w:rsid w:val="000025B8"/>
    <w:rsid w:val="000026F0"/>
    <w:rsid w:val="00002773"/>
    <w:rsid w:val="00003446"/>
    <w:rsid w:val="0000391B"/>
    <w:rsid w:val="00004A48"/>
    <w:rsid w:val="00004BBF"/>
    <w:rsid w:val="00004C61"/>
    <w:rsid w:val="00004FCA"/>
    <w:rsid w:val="00006127"/>
    <w:rsid w:val="00006C6A"/>
    <w:rsid w:val="0001057A"/>
    <w:rsid w:val="00010FBD"/>
    <w:rsid w:val="00011BB8"/>
    <w:rsid w:val="00012E20"/>
    <w:rsid w:val="00013563"/>
    <w:rsid w:val="00015FA7"/>
    <w:rsid w:val="00016C90"/>
    <w:rsid w:val="000170DD"/>
    <w:rsid w:val="0001738D"/>
    <w:rsid w:val="00020184"/>
    <w:rsid w:val="0002044E"/>
    <w:rsid w:val="00021780"/>
    <w:rsid w:val="00023254"/>
    <w:rsid w:val="00023651"/>
    <w:rsid w:val="00023D67"/>
    <w:rsid w:val="00023E3C"/>
    <w:rsid w:val="00025DB6"/>
    <w:rsid w:val="00026649"/>
    <w:rsid w:val="00027BC4"/>
    <w:rsid w:val="00030239"/>
    <w:rsid w:val="00030243"/>
    <w:rsid w:val="0003153B"/>
    <w:rsid w:val="00031950"/>
    <w:rsid w:val="00031AD4"/>
    <w:rsid w:val="00031FBA"/>
    <w:rsid w:val="00033230"/>
    <w:rsid w:val="000336B3"/>
    <w:rsid w:val="00034208"/>
    <w:rsid w:val="00034757"/>
    <w:rsid w:val="00034C7B"/>
    <w:rsid w:val="00036AAC"/>
    <w:rsid w:val="000400CB"/>
    <w:rsid w:val="00040B42"/>
    <w:rsid w:val="00041587"/>
    <w:rsid w:val="00041D83"/>
    <w:rsid w:val="000420FC"/>
    <w:rsid w:val="00042D78"/>
    <w:rsid w:val="0004308F"/>
    <w:rsid w:val="00043F32"/>
    <w:rsid w:val="00044274"/>
    <w:rsid w:val="000447D5"/>
    <w:rsid w:val="000457F1"/>
    <w:rsid w:val="000459AF"/>
    <w:rsid w:val="00046888"/>
    <w:rsid w:val="000474B0"/>
    <w:rsid w:val="00047660"/>
    <w:rsid w:val="00052103"/>
    <w:rsid w:val="00052F37"/>
    <w:rsid w:val="000530EA"/>
    <w:rsid w:val="00054A77"/>
    <w:rsid w:val="00054BAB"/>
    <w:rsid w:val="00054D86"/>
    <w:rsid w:val="00054DC4"/>
    <w:rsid w:val="0005565D"/>
    <w:rsid w:val="000557B0"/>
    <w:rsid w:val="00055C39"/>
    <w:rsid w:val="00056171"/>
    <w:rsid w:val="000561BE"/>
    <w:rsid w:val="00056F01"/>
    <w:rsid w:val="00057871"/>
    <w:rsid w:val="000578D5"/>
    <w:rsid w:val="00061249"/>
    <w:rsid w:val="000623DE"/>
    <w:rsid w:val="00062F19"/>
    <w:rsid w:val="0006344F"/>
    <w:rsid w:val="000634C3"/>
    <w:rsid w:val="000640B1"/>
    <w:rsid w:val="000648D4"/>
    <w:rsid w:val="000662AF"/>
    <w:rsid w:val="00066DD2"/>
    <w:rsid w:val="00066E3E"/>
    <w:rsid w:val="00067668"/>
    <w:rsid w:val="0007004B"/>
    <w:rsid w:val="0007007C"/>
    <w:rsid w:val="00070367"/>
    <w:rsid w:val="0007067D"/>
    <w:rsid w:val="000718DC"/>
    <w:rsid w:val="0007275E"/>
    <w:rsid w:val="00072F41"/>
    <w:rsid w:val="00073489"/>
    <w:rsid w:val="00073558"/>
    <w:rsid w:val="00074271"/>
    <w:rsid w:val="00074D2C"/>
    <w:rsid w:val="00076184"/>
    <w:rsid w:val="00076548"/>
    <w:rsid w:val="00077008"/>
    <w:rsid w:val="00077DDB"/>
    <w:rsid w:val="000805E2"/>
    <w:rsid w:val="00080B26"/>
    <w:rsid w:val="00080E1F"/>
    <w:rsid w:val="00081051"/>
    <w:rsid w:val="00081E02"/>
    <w:rsid w:val="00083AB0"/>
    <w:rsid w:val="0008487D"/>
    <w:rsid w:val="000849BC"/>
    <w:rsid w:val="000849CC"/>
    <w:rsid w:val="00084C91"/>
    <w:rsid w:val="0008533D"/>
    <w:rsid w:val="0008556C"/>
    <w:rsid w:val="0008594D"/>
    <w:rsid w:val="00085A90"/>
    <w:rsid w:val="00087910"/>
    <w:rsid w:val="00087F26"/>
    <w:rsid w:val="00090512"/>
    <w:rsid w:val="0009063A"/>
    <w:rsid w:val="000914BA"/>
    <w:rsid w:val="000917C2"/>
    <w:rsid w:val="000919A3"/>
    <w:rsid w:val="00093B1E"/>
    <w:rsid w:val="00093BC2"/>
    <w:rsid w:val="0009450C"/>
    <w:rsid w:val="00094554"/>
    <w:rsid w:val="00094ADB"/>
    <w:rsid w:val="00094DA3"/>
    <w:rsid w:val="00094DF9"/>
    <w:rsid w:val="0009518A"/>
    <w:rsid w:val="000955FA"/>
    <w:rsid w:val="000958B1"/>
    <w:rsid w:val="00095C4C"/>
    <w:rsid w:val="00096677"/>
    <w:rsid w:val="00096D79"/>
    <w:rsid w:val="000976AE"/>
    <w:rsid w:val="00097888"/>
    <w:rsid w:val="000A01B9"/>
    <w:rsid w:val="000A0325"/>
    <w:rsid w:val="000A0A46"/>
    <w:rsid w:val="000A2E2B"/>
    <w:rsid w:val="000A3526"/>
    <w:rsid w:val="000A49F8"/>
    <w:rsid w:val="000A55A3"/>
    <w:rsid w:val="000A5846"/>
    <w:rsid w:val="000A5DB2"/>
    <w:rsid w:val="000A6913"/>
    <w:rsid w:val="000A6C0B"/>
    <w:rsid w:val="000A74EB"/>
    <w:rsid w:val="000B04B6"/>
    <w:rsid w:val="000B0724"/>
    <w:rsid w:val="000B0F24"/>
    <w:rsid w:val="000B137A"/>
    <w:rsid w:val="000B13A7"/>
    <w:rsid w:val="000B1412"/>
    <w:rsid w:val="000B1B17"/>
    <w:rsid w:val="000B217B"/>
    <w:rsid w:val="000B2638"/>
    <w:rsid w:val="000B2CF9"/>
    <w:rsid w:val="000B3764"/>
    <w:rsid w:val="000B380F"/>
    <w:rsid w:val="000B4853"/>
    <w:rsid w:val="000B5168"/>
    <w:rsid w:val="000B566F"/>
    <w:rsid w:val="000B59D7"/>
    <w:rsid w:val="000B5E32"/>
    <w:rsid w:val="000B5FB7"/>
    <w:rsid w:val="000B668B"/>
    <w:rsid w:val="000B7824"/>
    <w:rsid w:val="000C1289"/>
    <w:rsid w:val="000C16D0"/>
    <w:rsid w:val="000C242A"/>
    <w:rsid w:val="000C284B"/>
    <w:rsid w:val="000C32BA"/>
    <w:rsid w:val="000C348F"/>
    <w:rsid w:val="000C3B6B"/>
    <w:rsid w:val="000C5D64"/>
    <w:rsid w:val="000C6152"/>
    <w:rsid w:val="000C69B7"/>
    <w:rsid w:val="000C6D03"/>
    <w:rsid w:val="000D00A7"/>
    <w:rsid w:val="000D03F5"/>
    <w:rsid w:val="000D1D82"/>
    <w:rsid w:val="000D1F63"/>
    <w:rsid w:val="000D2276"/>
    <w:rsid w:val="000D2FAF"/>
    <w:rsid w:val="000D2FDF"/>
    <w:rsid w:val="000D3526"/>
    <w:rsid w:val="000D4790"/>
    <w:rsid w:val="000D6CDA"/>
    <w:rsid w:val="000D77EC"/>
    <w:rsid w:val="000D7A32"/>
    <w:rsid w:val="000D7F00"/>
    <w:rsid w:val="000E028C"/>
    <w:rsid w:val="000E0788"/>
    <w:rsid w:val="000E0E20"/>
    <w:rsid w:val="000E1031"/>
    <w:rsid w:val="000E1885"/>
    <w:rsid w:val="000E1A49"/>
    <w:rsid w:val="000E1E2E"/>
    <w:rsid w:val="000E2071"/>
    <w:rsid w:val="000E35D4"/>
    <w:rsid w:val="000E3787"/>
    <w:rsid w:val="000E406D"/>
    <w:rsid w:val="000E471F"/>
    <w:rsid w:val="000E52E2"/>
    <w:rsid w:val="000E57BC"/>
    <w:rsid w:val="000E57F4"/>
    <w:rsid w:val="000E67AA"/>
    <w:rsid w:val="000E6EA6"/>
    <w:rsid w:val="000E7E03"/>
    <w:rsid w:val="000F0CCD"/>
    <w:rsid w:val="000F12A0"/>
    <w:rsid w:val="000F1582"/>
    <w:rsid w:val="000F1A3C"/>
    <w:rsid w:val="000F2652"/>
    <w:rsid w:val="000F2BC1"/>
    <w:rsid w:val="000F34A6"/>
    <w:rsid w:val="000F3CAF"/>
    <w:rsid w:val="000F4B97"/>
    <w:rsid w:val="000F4D45"/>
    <w:rsid w:val="000F633D"/>
    <w:rsid w:val="000F65D7"/>
    <w:rsid w:val="000F743F"/>
    <w:rsid w:val="000F7768"/>
    <w:rsid w:val="000F7C93"/>
    <w:rsid w:val="00100627"/>
    <w:rsid w:val="00100D7E"/>
    <w:rsid w:val="00100FEF"/>
    <w:rsid w:val="0010163F"/>
    <w:rsid w:val="00101AC9"/>
    <w:rsid w:val="00101AD6"/>
    <w:rsid w:val="0010234F"/>
    <w:rsid w:val="0010315C"/>
    <w:rsid w:val="00104B11"/>
    <w:rsid w:val="001058D1"/>
    <w:rsid w:val="00105C28"/>
    <w:rsid w:val="00110039"/>
    <w:rsid w:val="001104F9"/>
    <w:rsid w:val="00110E62"/>
    <w:rsid w:val="0011143F"/>
    <w:rsid w:val="00111AF9"/>
    <w:rsid w:val="00112449"/>
    <w:rsid w:val="001126F8"/>
    <w:rsid w:val="00112A08"/>
    <w:rsid w:val="00113761"/>
    <w:rsid w:val="001138E6"/>
    <w:rsid w:val="00113A5D"/>
    <w:rsid w:val="00114B7B"/>
    <w:rsid w:val="00114F22"/>
    <w:rsid w:val="0011581A"/>
    <w:rsid w:val="00116361"/>
    <w:rsid w:val="001164B0"/>
    <w:rsid w:val="001164EF"/>
    <w:rsid w:val="00116711"/>
    <w:rsid w:val="00117B18"/>
    <w:rsid w:val="00117B22"/>
    <w:rsid w:val="001201B0"/>
    <w:rsid w:val="00120598"/>
    <w:rsid w:val="001207F1"/>
    <w:rsid w:val="00121779"/>
    <w:rsid w:val="00121D72"/>
    <w:rsid w:val="00122F54"/>
    <w:rsid w:val="00122F87"/>
    <w:rsid w:val="00124566"/>
    <w:rsid w:val="001247FB"/>
    <w:rsid w:val="00125259"/>
    <w:rsid w:val="0012543D"/>
    <w:rsid w:val="001254BA"/>
    <w:rsid w:val="0012658F"/>
    <w:rsid w:val="00127964"/>
    <w:rsid w:val="00127A37"/>
    <w:rsid w:val="00130884"/>
    <w:rsid w:val="00130EA1"/>
    <w:rsid w:val="00132E58"/>
    <w:rsid w:val="00132FB1"/>
    <w:rsid w:val="00133064"/>
    <w:rsid w:val="0013362C"/>
    <w:rsid w:val="00134117"/>
    <w:rsid w:val="001369B1"/>
    <w:rsid w:val="00136E35"/>
    <w:rsid w:val="001378FA"/>
    <w:rsid w:val="00137C48"/>
    <w:rsid w:val="0014002D"/>
    <w:rsid w:val="001406E9"/>
    <w:rsid w:val="00140895"/>
    <w:rsid w:val="00141C30"/>
    <w:rsid w:val="001420B3"/>
    <w:rsid w:val="001426FE"/>
    <w:rsid w:val="0014284D"/>
    <w:rsid w:val="00143800"/>
    <w:rsid w:val="00143971"/>
    <w:rsid w:val="00143A33"/>
    <w:rsid w:val="0014465E"/>
    <w:rsid w:val="00144BF4"/>
    <w:rsid w:val="00147181"/>
    <w:rsid w:val="00147708"/>
    <w:rsid w:val="0015163A"/>
    <w:rsid w:val="00151DE3"/>
    <w:rsid w:val="00151EA7"/>
    <w:rsid w:val="00152A7D"/>
    <w:rsid w:val="00152BE2"/>
    <w:rsid w:val="00153B71"/>
    <w:rsid w:val="00153DDA"/>
    <w:rsid w:val="00153E94"/>
    <w:rsid w:val="00153FED"/>
    <w:rsid w:val="001545E6"/>
    <w:rsid w:val="001548EA"/>
    <w:rsid w:val="00155018"/>
    <w:rsid w:val="001551A7"/>
    <w:rsid w:val="00156619"/>
    <w:rsid w:val="0015753A"/>
    <w:rsid w:val="0015765D"/>
    <w:rsid w:val="001577C7"/>
    <w:rsid w:val="00157957"/>
    <w:rsid w:val="00161287"/>
    <w:rsid w:val="00161B47"/>
    <w:rsid w:val="00161D5A"/>
    <w:rsid w:val="001625E7"/>
    <w:rsid w:val="00162DF9"/>
    <w:rsid w:val="00162DFE"/>
    <w:rsid w:val="00163363"/>
    <w:rsid w:val="001639C1"/>
    <w:rsid w:val="0016423A"/>
    <w:rsid w:val="001646A7"/>
    <w:rsid w:val="00164786"/>
    <w:rsid w:val="00164B07"/>
    <w:rsid w:val="0016512C"/>
    <w:rsid w:val="00166301"/>
    <w:rsid w:val="0016685C"/>
    <w:rsid w:val="00166E00"/>
    <w:rsid w:val="001673DE"/>
    <w:rsid w:val="00167DDD"/>
    <w:rsid w:val="00167E69"/>
    <w:rsid w:val="00167F2D"/>
    <w:rsid w:val="00170087"/>
    <w:rsid w:val="0017090A"/>
    <w:rsid w:val="001718AD"/>
    <w:rsid w:val="00171B9D"/>
    <w:rsid w:val="0017216D"/>
    <w:rsid w:val="00172766"/>
    <w:rsid w:val="00174206"/>
    <w:rsid w:val="00174485"/>
    <w:rsid w:val="00174B4F"/>
    <w:rsid w:val="00174EEB"/>
    <w:rsid w:val="001756FC"/>
    <w:rsid w:val="00176535"/>
    <w:rsid w:val="00176C0E"/>
    <w:rsid w:val="0017725E"/>
    <w:rsid w:val="00177C41"/>
    <w:rsid w:val="00177F8A"/>
    <w:rsid w:val="001808EB"/>
    <w:rsid w:val="00181B8A"/>
    <w:rsid w:val="00181DF5"/>
    <w:rsid w:val="0018207E"/>
    <w:rsid w:val="00182B91"/>
    <w:rsid w:val="00182D6A"/>
    <w:rsid w:val="00183688"/>
    <w:rsid w:val="0018371C"/>
    <w:rsid w:val="00183B82"/>
    <w:rsid w:val="00183DDB"/>
    <w:rsid w:val="00184711"/>
    <w:rsid w:val="00184B7F"/>
    <w:rsid w:val="00186373"/>
    <w:rsid w:val="00190241"/>
    <w:rsid w:val="00191D4F"/>
    <w:rsid w:val="00193550"/>
    <w:rsid w:val="00193C3B"/>
    <w:rsid w:val="001947E0"/>
    <w:rsid w:val="0019513A"/>
    <w:rsid w:val="00195EEC"/>
    <w:rsid w:val="00196632"/>
    <w:rsid w:val="00196FE6"/>
    <w:rsid w:val="001979CC"/>
    <w:rsid w:val="00197B78"/>
    <w:rsid w:val="001A00AE"/>
    <w:rsid w:val="001A0652"/>
    <w:rsid w:val="001A2307"/>
    <w:rsid w:val="001A26B3"/>
    <w:rsid w:val="001A4588"/>
    <w:rsid w:val="001A468C"/>
    <w:rsid w:val="001A4DDC"/>
    <w:rsid w:val="001A58D4"/>
    <w:rsid w:val="001A5D4A"/>
    <w:rsid w:val="001A6366"/>
    <w:rsid w:val="001A73FE"/>
    <w:rsid w:val="001A7A88"/>
    <w:rsid w:val="001B0B2E"/>
    <w:rsid w:val="001B1895"/>
    <w:rsid w:val="001B24FD"/>
    <w:rsid w:val="001B433C"/>
    <w:rsid w:val="001B448E"/>
    <w:rsid w:val="001B4A35"/>
    <w:rsid w:val="001B5FE4"/>
    <w:rsid w:val="001B7EC0"/>
    <w:rsid w:val="001C0E2C"/>
    <w:rsid w:val="001C13DD"/>
    <w:rsid w:val="001C1B4F"/>
    <w:rsid w:val="001C2681"/>
    <w:rsid w:val="001C27AE"/>
    <w:rsid w:val="001C30BA"/>
    <w:rsid w:val="001C3F9D"/>
    <w:rsid w:val="001C5840"/>
    <w:rsid w:val="001C6E1D"/>
    <w:rsid w:val="001D086F"/>
    <w:rsid w:val="001D089A"/>
    <w:rsid w:val="001D0E52"/>
    <w:rsid w:val="001D30FF"/>
    <w:rsid w:val="001D3338"/>
    <w:rsid w:val="001D39F3"/>
    <w:rsid w:val="001D3EF6"/>
    <w:rsid w:val="001D4203"/>
    <w:rsid w:val="001D478A"/>
    <w:rsid w:val="001D4ED6"/>
    <w:rsid w:val="001D519A"/>
    <w:rsid w:val="001D73FB"/>
    <w:rsid w:val="001E0AD0"/>
    <w:rsid w:val="001E1B44"/>
    <w:rsid w:val="001E2AE4"/>
    <w:rsid w:val="001E4979"/>
    <w:rsid w:val="001E4CB2"/>
    <w:rsid w:val="001E627A"/>
    <w:rsid w:val="001E7975"/>
    <w:rsid w:val="001F0EE7"/>
    <w:rsid w:val="001F2C62"/>
    <w:rsid w:val="001F36FB"/>
    <w:rsid w:val="001F4680"/>
    <w:rsid w:val="001F46E6"/>
    <w:rsid w:val="001F4A33"/>
    <w:rsid w:val="001F5305"/>
    <w:rsid w:val="001F690C"/>
    <w:rsid w:val="001F7E1A"/>
    <w:rsid w:val="001F7FDC"/>
    <w:rsid w:val="0020076C"/>
    <w:rsid w:val="00200D22"/>
    <w:rsid w:val="00201FD1"/>
    <w:rsid w:val="00202200"/>
    <w:rsid w:val="002024BE"/>
    <w:rsid w:val="00202BD2"/>
    <w:rsid w:val="00203061"/>
    <w:rsid w:val="0020330F"/>
    <w:rsid w:val="002041B9"/>
    <w:rsid w:val="002067E6"/>
    <w:rsid w:val="002073E9"/>
    <w:rsid w:val="00207C92"/>
    <w:rsid w:val="002109F5"/>
    <w:rsid w:val="00210EC4"/>
    <w:rsid w:val="002129E8"/>
    <w:rsid w:val="00212FC8"/>
    <w:rsid w:val="00213BA6"/>
    <w:rsid w:val="002152AA"/>
    <w:rsid w:val="0021643E"/>
    <w:rsid w:val="00216629"/>
    <w:rsid w:val="0021665A"/>
    <w:rsid w:val="00216FA2"/>
    <w:rsid w:val="00217E1C"/>
    <w:rsid w:val="002200C1"/>
    <w:rsid w:val="002219E4"/>
    <w:rsid w:val="00221E66"/>
    <w:rsid w:val="00222299"/>
    <w:rsid w:val="002222C9"/>
    <w:rsid w:val="00222807"/>
    <w:rsid w:val="00222A86"/>
    <w:rsid w:val="00223D7B"/>
    <w:rsid w:val="00224229"/>
    <w:rsid w:val="00224429"/>
    <w:rsid w:val="00224A96"/>
    <w:rsid w:val="00224BA1"/>
    <w:rsid w:val="00224C4C"/>
    <w:rsid w:val="00226C38"/>
    <w:rsid w:val="00226D4F"/>
    <w:rsid w:val="00231301"/>
    <w:rsid w:val="00231A2C"/>
    <w:rsid w:val="002337BC"/>
    <w:rsid w:val="002337CB"/>
    <w:rsid w:val="00233F2C"/>
    <w:rsid w:val="002358F9"/>
    <w:rsid w:val="00235977"/>
    <w:rsid w:val="0023598A"/>
    <w:rsid w:val="00235B0D"/>
    <w:rsid w:val="0023753E"/>
    <w:rsid w:val="002378FA"/>
    <w:rsid w:val="002379ED"/>
    <w:rsid w:val="00237BD3"/>
    <w:rsid w:val="00237DB2"/>
    <w:rsid w:val="00240AB2"/>
    <w:rsid w:val="0024161B"/>
    <w:rsid w:val="002423A8"/>
    <w:rsid w:val="002430BA"/>
    <w:rsid w:val="00243823"/>
    <w:rsid w:val="002446E8"/>
    <w:rsid w:val="002447E4"/>
    <w:rsid w:val="00244CF4"/>
    <w:rsid w:val="00244D31"/>
    <w:rsid w:val="00244F3A"/>
    <w:rsid w:val="002473DA"/>
    <w:rsid w:val="00247605"/>
    <w:rsid w:val="0025117A"/>
    <w:rsid w:val="002516F9"/>
    <w:rsid w:val="002523F9"/>
    <w:rsid w:val="00252590"/>
    <w:rsid w:val="00252C13"/>
    <w:rsid w:val="00253407"/>
    <w:rsid w:val="00253CB5"/>
    <w:rsid w:val="002540A1"/>
    <w:rsid w:val="0025457D"/>
    <w:rsid w:val="00255524"/>
    <w:rsid w:val="0025554F"/>
    <w:rsid w:val="00255737"/>
    <w:rsid w:val="002558B0"/>
    <w:rsid w:val="00256351"/>
    <w:rsid w:val="00256B0A"/>
    <w:rsid w:val="00257C06"/>
    <w:rsid w:val="00261D75"/>
    <w:rsid w:val="00262323"/>
    <w:rsid w:val="002625D7"/>
    <w:rsid w:val="00262DC5"/>
    <w:rsid w:val="0026319C"/>
    <w:rsid w:val="002636EF"/>
    <w:rsid w:val="00263E9B"/>
    <w:rsid w:val="0026479C"/>
    <w:rsid w:val="00264C00"/>
    <w:rsid w:val="00265FD6"/>
    <w:rsid w:val="00266768"/>
    <w:rsid w:val="0026743B"/>
    <w:rsid w:val="00267822"/>
    <w:rsid w:val="00270997"/>
    <w:rsid w:val="00270A13"/>
    <w:rsid w:val="00270D12"/>
    <w:rsid w:val="00270F15"/>
    <w:rsid w:val="002728BD"/>
    <w:rsid w:val="00273725"/>
    <w:rsid w:val="002738B1"/>
    <w:rsid w:val="00274711"/>
    <w:rsid w:val="002756B3"/>
    <w:rsid w:val="0027596E"/>
    <w:rsid w:val="00276394"/>
    <w:rsid w:val="00277011"/>
    <w:rsid w:val="00277750"/>
    <w:rsid w:val="00277DF5"/>
    <w:rsid w:val="00280DED"/>
    <w:rsid w:val="00280F74"/>
    <w:rsid w:val="00281316"/>
    <w:rsid w:val="00281811"/>
    <w:rsid w:val="00281878"/>
    <w:rsid w:val="00281A85"/>
    <w:rsid w:val="00281B61"/>
    <w:rsid w:val="00282908"/>
    <w:rsid w:val="002835E7"/>
    <w:rsid w:val="00283D1B"/>
    <w:rsid w:val="002841F9"/>
    <w:rsid w:val="00284C1B"/>
    <w:rsid w:val="00286B13"/>
    <w:rsid w:val="00287593"/>
    <w:rsid w:val="00290075"/>
    <w:rsid w:val="002907F6"/>
    <w:rsid w:val="00290850"/>
    <w:rsid w:val="00291DC2"/>
    <w:rsid w:val="002921E0"/>
    <w:rsid w:val="00292631"/>
    <w:rsid w:val="002928F7"/>
    <w:rsid w:val="00292A40"/>
    <w:rsid w:val="00292AA5"/>
    <w:rsid w:val="0029340B"/>
    <w:rsid w:val="00293658"/>
    <w:rsid w:val="00293AA4"/>
    <w:rsid w:val="002949E0"/>
    <w:rsid w:val="00295D2E"/>
    <w:rsid w:val="00296579"/>
    <w:rsid w:val="00296753"/>
    <w:rsid w:val="00296B30"/>
    <w:rsid w:val="0029709C"/>
    <w:rsid w:val="0029713E"/>
    <w:rsid w:val="00297719"/>
    <w:rsid w:val="002978D6"/>
    <w:rsid w:val="002A0375"/>
    <w:rsid w:val="002A27D8"/>
    <w:rsid w:val="002A2DEA"/>
    <w:rsid w:val="002A32A7"/>
    <w:rsid w:val="002A34BB"/>
    <w:rsid w:val="002A357B"/>
    <w:rsid w:val="002A40CD"/>
    <w:rsid w:val="002A5454"/>
    <w:rsid w:val="002A56CD"/>
    <w:rsid w:val="002A73B8"/>
    <w:rsid w:val="002A7AFA"/>
    <w:rsid w:val="002A7F59"/>
    <w:rsid w:val="002B04D2"/>
    <w:rsid w:val="002B1627"/>
    <w:rsid w:val="002B17DF"/>
    <w:rsid w:val="002B1C57"/>
    <w:rsid w:val="002B2053"/>
    <w:rsid w:val="002B2363"/>
    <w:rsid w:val="002B240D"/>
    <w:rsid w:val="002B5E89"/>
    <w:rsid w:val="002B5EC2"/>
    <w:rsid w:val="002B6C5D"/>
    <w:rsid w:val="002B75F3"/>
    <w:rsid w:val="002B763C"/>
    <w:rsid w:val="002C04DD"/>
    <w:rsid w:val="002C097F"/>
    <w:rsid w:val="002C16E5"/>
    <w:rsid w:val="002C1BFD"/>
    <w:rsid w:val="002C2E62"/>
    <w:rsid w:val="002C2F90"/>
    <w:rsid w:val="002C3D15"/>
    <w:rsid w:val="002C4150"/>
    <w:rsid w:val="002C5214"/>
    <w:rsid w:val="002C551A"/>
    <w:rsid w:val="002C5723"/>
    <w:rsid w:val="002C704F"/>
    <w:rsid w:val="002C7A38"/>
    <w:rsid w:val="002C7CBB"/>
    <w:rsid w:val="002D1168"/>
    <w:rsid w:val="002D168C"/>
    <w:rsid w:val="002D1C8A"/>
    <w:rsid w:val="002D259E"/>
    <w:rsid w:val="002D306E"/>
    <w:rsid w:val="002D54F7"/>
    <w:rsid w:val="002D5A2F"/>
    <w:rsid w:val="002D5F3C"/>
    <w:rsid w:val="002E081F"/>
    <w:rsid w:val="002E1187"/>
    <w:rsid w:val="002E1D0E"/>
    <w:rsid w:val="002E4279"/>
    <w:rsid w:val="002E457F"/>
    <w:rsid w:val="002E4B36"/>
    <w:rsid w:val="002E509E"/>
    <w:rsid w:val="002E6851"/>
    <w:rsid w:val="002E6EEB"/>
    <w:rsid w:val="002E781D"/>
    <w:rsid w:val="002E7ABB"/>
    <w:rsid w:val="002F06B6"/>
    <w:rsid w:val="002F0871"/>
    <w:rsid w:val="002F122E"/>
    <w:rsid w:val="002F18C0"/>
    <w:rsid w:val="002F1BF7"/>
    <w:rsid w:val="002F1D0F"/>
    <w:rsid w:val="002F2E97"/>
    <w:rsid w:val="002F35CA"/>
    <w:rsid w:val="002F3629"/>
    <w:rsid w:val="002F3BB8"/>
    <w:rsid w:val="002F3E5A"/>
    <w:rsid w:val="002F438C"/>
    <w:rsid w:val="002F478E"/>
    <w:rsid w:val="002F5460"/>
    <w:rsid w:val="002F5C1E"/>
    <w:rsid w:val="002F5E4D"/>
    <w:rsid w:val="002F68E6"/>
    <w:rsid w:val="002F71D2"/>
    <w:rsid w:val="00300BDE"/>
    <w:rsid w:val="00300E58"/>
    <w:rsid w:val="00301445"/>
    <w:rsid w:val="0030164F"/>
    <w:rsid w:val="00301694"/>
    <w:rsid w:val="00304881"/>
    <w:rsid w:val="003048A1"/>
    <w:rsid w:val="003061A3"/>
    <w:rsid w:val="00307558"/>
    <w:rsid w:val="003077F4"/>
    <w:rsid w:val="003078D6"/>
    <w:rsid w:val="00307991"/>
    <w:rsid w:val="00307B6D"/>
    <w:rsid w:val="003100DD"/>
    <w:rsid w:val="0031075E"/>
    <w:rsid w:val="00311046"/>
    <w:rsid w:val="003114D9"/>
    <w:rsid w:val="003115ED"/>
    <w:rsid w:val="003121AB"/>
    <w:rsid w:val="00313660"/>
    <w:rsid w:val="00314DA4"/>
    <w:rsid w:val="003160D9"/>
    <w:rsid w:val="0031670B"/>
    <w:rsid w:val="00316D74"/>
    <w:rsid w:val="003179EA"/>
    <w:rsid w:val="003206A5"/>
    <w:rsid w:val="0032081D"/>
    <w:rsid w:val="00321A78"/>
    <w:rsid w:val="00322B75"/>
    <w:rsid w:val="003231CE"/>
    <w:rsid w:val="003231E5"/>
    <w:rsid w:val="003237F4"/>
    <w:rsid w:val="00324905"/>
    <w:rsid w:val="00325419"/>
    <w:rsid w:val="003257A7"/>
    <w:rsid w:val="00325FE1"/>
    <w:rsid w:val="003267AB"/>
    <w:rsid w:val="00326966"/>
    <w:rsid w:val="003269E5"/>
    <w:rsid w:val="00326F83"/>
    <w:rsid w:val="003274FB"/>
    <w:rsid w:val="003304A4"/>
    <w:rsid w:val="0033119A"/>
    <w:rsid w:val="00331415"/>
    <w:rsid w:val="00331A3F"/>
    <w:rsid w:val="00332E93"/>
    <w:rsid w:val="003335A9"/>
    <w:rsid w:val="00333D31"/>
    <w:rsid w:val="00333F60"/>
    <w:rsid w:val="003366A3"/>
    <w:rsid w:val="003369DE"/>
    <w:rsid w:val="00336CC1"/>
    <w:rsid w:val="00337116"/>
    <w:rsid w:val="0033784E"/>
    <w:rsid w:val="00337E97"/>
    <w:rsid w:val="00341042"/>
    <w:rsid w:val="00341169"/>
    <w:rsid w:val="00341F06"/>
    <w:rsid w:val="00341F81"/>
    <w:rsid w:val="00342C6E"/>
    <w:rsid w:val="00343BF6"/>
    <w:rsid w:val="003441FF"/>
    <w:rsid w:val="00345E43"/>
    <w:rsid w:val="0034613D"/>
    <w:rsid w:val="0034755C"/>
    <w:rsid w:val="00351773"/>
    <w:rsid w:val="0035203A"/>
    <w:rsid w:val="003534C9"/>
    <w:rsid w:val="003534F5"/>
    <w:rsid w:val="0035352D"/>
    <w:rsid w:val="00354695"/>
    <w:rsid w:val="00354FDF"/>
    <w:rsid w:val="00355C8C"/>
    <w:rsid w:val="00355FAD"/>
    <w:rsid w:val="0035630B"/>
    <w:rsid w:val="00356B61"/>
    <w:rsid w:val="00362BA0"/>
    <w:rsid w:val="00362BC7"/>
    <w:rsid w:val="0036375E"/>
    <w:rsid w:val="0036394B"/>
    <w:rsid w:val="00363DBA"/>
    <w:rsid w:val="003642C9"/>
    <w:rsid w:val="00364372"/>
    <w:rsid w:val="00365200"/>
    <w:rsid w:val="0036732B"/>
    <w:rsid w:val="00371234"/>
    <w:rsid w:val="003712EE"/>
    <w:rsid w:val="00371D1E"/>
    <w:rsid w:val="003726F3"/>
    <w:rsid w:val="00373216"/>
    <w:rsid w:val="00373920"/>
    <w:rsid w:val="0037397B"/>
    <w:rsid w:val="003749F4"/>
    <w:rsid w:val="003754ED"/>
    <w:rsid w:val="003757C3"/>
    <w:rsid w:val="00376DA7"/>
    <w:rsid w:val="0037764E"/>
    <w:rsid w:val="00380284"/>
    <w:rsid w:val="00381247"/>
    <w:rsid w:val="003813E1"/>
    <w:rsid w:val="00381664"/>
    <w:rsid w:val="00382B02"/>
    <w:rsid w:val="00382F0E"/>
    <w:rsid w:val="0038365C"/>
    <w:rsid w:val="003845D0"/>
    <w:rsid w:val="00384E11"/>
    <w:rsid w:val="0038503F"/>
    <w:rsid w:val="00385310"/>
    <w:rsid w:val="00385403"/>
    <w:rsid w:val="00386355"/>
    <w:rsid w:val="00387478"/>
    <w:rsid w:val="00391701"/>
    <w:rsid w:val="00391766"/>
    <w:rsid w:val="00391C4B"/>
    <w:rsid w:val="0039249E"/>
    <w:rsid w:val="003925FF"/>
    <w:rsid w:val="00392D1A"/>
    <w:rsid w:val="0039307C"/>
    <w:rsid w:val="003940BF"/>
    <w:rsid w:val="00395603"/>
    <w:rsid w:val="00396470"/>
    <w:rsid w:val="003969AB"/>
    <w:rsid w:val="003969C0"/>
    <w:rsid w:val="003974B7"/>
    <w:rsid w:val="00397DD5"/>
    <w:rsid w:val="003A0D35"/>
    <w:rsid w:val="003A10B5"/>
    <w:rsid w:val="003A14A4"/>
    <w:rsid w:val="003A3145"/>
    <w:rsid w:val="003A41DB"/>
    <w:rsid w:val="003A4242"/>
    <w:rsid w:val="003A516F"/>
    <w:rsid w:val="003A5BD3"/>
    <w:rsid w:val="003A5CD0"/>
    <w:rsid w:val="003A6098"/>
    <w:rsid w:val="003A6747"/>
    <w:rsid w:val="003A6A3B"/>
    <w:rsid w:val="003A7EFA"/>
    <w:rsid w:val="003B054A"/>
    <w:rsid w:val="003B1FC2"/>
    <w:rsid w:val="003B24AB"/>
    <w:rsid w:val="003B287B"/>
    <w:rsid w:val="003B41C2"/>
    <w:rsid w:val="003B5104"/>
    <w:rsid w:val="003B536A"/>
    <w:rsid w:val="003B5E56"/>
    <w:rsid w:val="003B689F"/>
    <w:rsid w:val="003B7890"/>
    <w:rsid w:val="003B79A8"/>
    <w:rsid w:val="003C14E6"/>
    <w:rsid w:val="003C20FB"/>
    <w:rsid w:val="003C227A"/>
    <w:rsid w:val="003C2B1F"/>
    <w:rsid w:val="003C33CA"/>
    <w:rsid w:val="003C33EC"/>
    <w:rsid w:val="003C57F8"/>
    <w:rsid w:val="003C6127"/>
    <w:rsid w:val="003C66CD"/>
    <w:rsid w:val="003C6809"/>
    <w:rsid w:val="003C6D35"/>
    <w:rsid w:val="003C70F3"/>
    <w:rsid w:val="003C71C5"/>
    <w:rsid w:val="003C7A29"/>
    <w:rsid w:val="003C7F81"/>
    <w:rsid w:val="003D02D3"/>
    <w:rsid w:val="003D02EE"/>
    <w:rsid w:val="003D1362"/>
    <w:rsid w:val="003D1372"/>
    <w:rsid w:val="003D1E09"/>
    <w:rsid w:val="003D2226"/>
    <w:rsid w:val="003D2261"/>
    <w:rsid w:val="003D291C"/>
    <w:rsid w:val="003D31C3"/>
    <w:rsid w:val="003D34D7"/>
    <w:rsid w:val="003D3827"/>
    <w:rsid w:val="003D4190"/>
    <w:rsid w:val="003D55F2"/>
    <w:rsid w:val="003D5B3E"/>
    <w:rsid w:val="003D63DC"/>
    <w:rsid w:val="003D7165"/>
    <w:rsid w:val="003D77CB"/>
    <w:rsid w:val="003D786F"/>
    <w:rsid w:val="003D7DF3"/>
    <w:rsid w:val="003E2219"/>
    <w:rsid w:val="003E23E9"/>
    <w:rsid w:val="003E24AE"/>
    <w:rsid w:val="003E24DB"/>
    <w:rsid w:val="003E25DB"/>
    <w:rsid w:val="003E3934"/>
    <w:rsid w:val="003E3A3F"/>
    <w:rsid w:val="003E4F4C"/>
    <w:rsid w:val="003E55BF"/>
    <w:rsid w:val="003E5C45"/>
    <w:rsid w:val="003E5D01"/>
    <w:rsid w:val="003E6381"/>
    <w:rsid w:val="003E6567"/>
    <w:rsid w:val="003E6A0F"/>
    <w:rsid w:val="003E7748"/>
    <w:rsid w:val="003E77C9"/>
    <w:rsid w:val="003F009A"/>
    <w:rsid w:val="003F0924"/>
    <w:rsid w:val="003F09D9"/>
    <w:rsid w:val="003F0F7D"/>
    <w:rsid w:val="003F1A84"/>
    <w:rsid w:val="003F2338"/>
    <w:rsid w:val="003F2C02"/>
    <w:rsid w:val="003F366D"/>
    <w:rsid w:val="003F39F7"/>
    <w:rsid w:val="003F3A66"/>
    <w:rsid w:val="003F4D86"/>
    <w:rsid w:val="003F694D"/>
    <w:rsid w:val="003F73B9"/>
    <w:rsid w:val="003F7512"/>
    <w:rsid w:val="003F777E"/>
    <w:rsid w:val="003F7D8E"/>
    <w:rsid w:val="00400346"/>
    <w:rsid w:val="00401000"/>
    <w:rsid w:val="004020D8"/>
    <w:rsid w:val="004023F9"/>
    <w:rsid w:val="00402508"/>
    <w:rsid w:val="00402D88"/>
    <w:rsid w:val="00403170"/>
    <w:rsid w:val="00403831"/>
    <w:rsid w:val="00403974"/>
    <w:rsid w:val="0040464D"/>
    <w:rsid w:val="00404BF3"/>
    <w:rsid w:val="004052E1"/>
    <w:rsid w:val="00405CFB"/>
    <w:rsid w:val="00406505"/>
    <w:rsid w:val="00407D6B"/>
    <w:rsid w:val="00410DBE"/>
    <w:rsid w:val="00411BB2"/>
    <w:rsid w:val="004127DB"/>
    <w:rsid w:val="004139B3"/>
    <w:rsid w:val="00413F80"/>
    <w:rsid w:val="004148DD"/>
    <w:rsid w:val="0041492A"/>
    <w:rsid w:val="00414981"/>
    <w:rsid w:val="00414B68"/>
    <w:rsid w:val="00414B6E"/>
    <w:rsid w:val="00414D4A"/>
    <w:rsid w:val="004158A4"/>
    <w:rsid w:val="0041690C"/>
    <w:rsid w:val="0041794C"/>
    <w:rsid w:val="00417993"/>
    <w:rsid w:val="0042058D"/>
    <w:rsid w:val="00420EEC"/>
    <w:rsid w:val="00420FC8"/>
    <w:rsid w:val="004214D8"/>
    <w:rsid w:val="00421CFC"/>
    <w:rsid w:val="00422B3E"/>
    <w:rsid w:val="00431BA1"/>
    <w:rsid w:val="0043282A"/>
    <w:rsid w:val="00433785"/>
    <w:rsid w:val="00435110"/>
    <w:rsid w:val="00435FBE"/>
    <w:rsid w:val="00436267"/>
    <w:rsid w:val="004375E5"/>
    <w:rsid w:val="004400A1"/>
    <w:rsid w:val="00440242"/>
    <w:rsid w:val="004407A6"/>
    <w:rsid w:val="00440A22"/>
    <w:rsid w:val="004410E4"/>
    <w:rsid w:val="004418E0"/>
    <w:rsid w:val="00441DC5"/>
    <w:rsid w:val="00441EC5"/>
    <w:rsid w:val="00442D1C"/>
    <w:rsid w:val="00443A03"/>
    <w:rsid w:val="00444E04"/>
    <w:rsid w:val="00444E94"/>
    <w:rsid w:val="00444EC2"/>
    <w:rsid w:val="0044598D"/>
    <w:rsid w:val="00445BC6"/>
    <w:rsid w:val="00445C04"/>
    <w:rsid w:val="00445DFC"/>
    <w:rsid w:val="00447B39"/>
    <w:rsid w:val="00451FB4"/>
    <w:rsid w:val="00452F58"/>
    <w:rsid w:val="00453CE1"/>
    <w:rsid w:val="0045467B"/>
    <w:rsid w:val="004548F5"/>
    <w:rsid w:val="00456447"/>
    <w:rsid w:val="004570BC"/>
    <w:rsid w:val="004573EE"/>
    <w:rsid w:val="004608DD"/>
    <w:rsid w:val="0046096F"/>
    <w:rsid w:val="00461851"/>
    <w:rsid w:val="00461857"/>
    <w:rsid w:val="00461BAF"/>
    <w:rsid w:val="0046281A"/>
    <w:rsid w:val="00463F52"/>
    <w:rsid w:val="00464200"/>
    <w:rsid w:val="00464B7D"/>
    <w:rsid w:val="00465157"/>
    <w:rsid w:val="004653B6"/>
    <w:rsid w:val="00465B59"/>
    <w:rsid w:val="004665DE"/>
    <w:rsid w:val="004673BA"/>
    <w:rsid w:val="0046760B"/>
    <w:rsid w:val="00467999"/>
    <w:rsid w:val="00467BDC"/>
    <w:rsid w:val="00470A0F"/>
    <w:rsid w:val="00471623"/>
    <w:rsid w:val="00471669"/>
    <w:rsid w:val="004719FF"/>
    <w:rsid w:val="00472A58"/>
    <w:rsid w:val="00473038"/>
    <w:rsid w:val="00473148"/>
    <w:rsid w:val="004735AF"/>
    <w:rsid w:val="004738F4"/>
    <w:rsid w:val="00474147"/>
    <w:rsid w:val="00474D31"/>
    <w:rsid w:val="00477184"/>
    <w:rsid w:val="00477248"/>
    <w:rsid w:val="0047730C"/>
    <w:rsid w:val="00490D52"/>
    <w:rsid w:val="004920E5"/>
    <w:rsid w:val="004927BA"/>
    <w:rsid w:val="004933CD"/>
    <w:rsid w:val="004938FF"/>
    <w:rsid w:val="00493F4A"/>
    <w:rsid w:val="00493F70"/>
    <w:rsid w:val="00493FBE"/>
    <w:rsid w:val="00494638"/>
    <w:rsid w:val="00494970"/>
    <w:rsid w:val="004952A2"/>
    <w:rsid w:val="004957C7"/>
    <w:rsid w:val="004966CE"/>
    <w:rsid w:val="0049680A"/>
    <w:rsid w:val="004971E4"/>
    <w:rsid w:val="004A067D"/>
    <w:rsid w:val="004A233A"/>
    <w:rsid w:val="004A2F35"/>
    <w:rsid w:val="004A3EBC"/>
    <w:rsid w:val="004A5258"/>
    <w:rsid w:val="004A5D18"/>
    <w:rsid w:val="004A7B5B"/>
    <w:rsid w:val="004B0AC9"/>
    <w:rsid w:val="004B32D2"/>
    <w:rsid w:val="004B3B6E"/>
    <w:rsid w:val="004B44AB"/>
    <w:rsid w:val="004B4840"/>
    <w:rsid w:val="004B4FB1"/>
    <w:rsid w:val="004B4FB9"/>
    <w:rsid w:val="004B7A18"/>
    <w:rsid w:val="004C04CF"/>
    <w:rsid w:val="004C2596"/>
    <w:rsid w:val="004C2A4D"/>
    <w:rsid w:val="004C2F6A"/>
    <w:rsid w:val="004C3E65"/>
    <w:rsid w:val="004C3F92"/>
    <w:rsid w:val="004C3F9F"/>
    <w:rsid w:val="004C5B56"/>
    <w:rsid w:val="004C674F"/>
    <w:rsid w:val="004C69F1"/>
    <w:rsid w:val="004C7911"/>
    <w:rsid w:val="004C7E6F"/>
    <w:rsid w:val="004D02C0"/>
    <w:rsid w:val="004D0F25"/>
    <w:rsid w:val="004D1CCD"/>
    <w:rsid w:val="004D258F"/>
    <w:rsid w:val="004D2AC1"/>
    <w:rsid w:val="004D3383"/>
    <w:rsid w:val="004D438A"/>
    <w:rsid w:val="004D578A"/>
    <w:rsid w:val="004D71BA"/>
    <w:rsid w:val="004D73AF"/>
    <w:rsid w:val="004D76B8"/>
    <w:rsid w:val="004E09A9"/>
    <w:rsid w:val="004E0D06"/>
    <w:rsid w:val="004E10CF"/>
    <w:rsid w:val="004E1195"/>
    <w:rsid w:val="004E125C"/>
    <w:rsid w:val="004E2757"/>
    <w:rsid w:val="004E44D4"/>
    <w:rsid w:val="004E4D05"/>
    <w:rsid w:val="004E4E6F"/>
    <w:rsid w:val="004E5157"/>
    <w:rsid w:val="004E584D"/>
    <w:rsid w:val="004E5AF3"/>
    <w:rsid w:val="004E5EBA"/>
    <w:rsid w:val="004E772E"/>
    <w:rsid w:val="004F2261"/>
    <w:rsid w:val="004F232A"/>
    <w:rsid w:val="004F26F1"/>
    <w:rsid w:val="004F2883"/>
    <w:rsid w:val="004F2EB4"/>
    <w:rsid w:val="004F46FB"/>
    <w:rsid w:val="004F4D51"/>
    <w:rsid w:val="004F5424"/>
    <w:rsid w:val="004F57A8"/>
    <w:rsid w:val="004F6207"/>
    <w:rsid w:val="004F622F"/>
    <w:rsid w:val="004F6320"/>
    <w:rsid w:val="004F6DC1"/>
    <w:rsid w:val="004F72D1"/>
    <w:rsid w:val="004F7499"/>
    <w:rsid w:val="0050004A"/>
    <w:rsid w:val="00500A9D"/>
    <w:rsid w:val="00500F12"/>
    <w:rsid w:val="00503602"/>
    <w:rsid w:val="00504608"/>
    <w:rsid w:val="0050589C"/>
    <w:rsid w:val="00506D92"/>
    <w:rsid w:val="00507102"/>
    <w:rsid w:val="005072C7"/>
    <w:rsid w:val="0050768F"/>
    <w:rsid w:val="00507966"/>
    <w:rsid w:val="00507BB3"/>
    <w:rsid w:val="00510CE7"/>
    <w:rsid w:val="005112B3"/>
    <w:rsid w:val="0051274E"/>
    <w:rsid w:val="00513FBA"/>
    <w:rsid w:val="00514C21"/>
    <w:rsid w:val="00514FE1"/>
    <w:rsid w:val="005154B1"/>
    <w:rsid w:val="00522E4E"/>
    <w:rsid w:val="00523753"/>
    <w:rsid w:val="00523C0C"/>
    <w:rsid w:val="005247B1"/>
    <w:rsid w:val="005249CD"/>
    <w:rsid w:val="00525332"/>
    <w:rsid w:val="0052537A"/>
    <w:rsid w:val="005269D8"/>
    <w:rsid w:val="005310C9"/>
    <w:rsid w:val="005313D4"/>
    <w:rsid w:val="00531552"/>
    <w:rsid w:val="00531DDA"/>
    <w:rsid w:val="00531F3F"/>
    <w:rsid w:val="00532F03"/>
    <w:rsid w:val="00533705"/>
    <w:rsid w:val="0053382D"/>
    <w:rsid w:val="00533F9F"/>
    <w:rsid w:val="0053409B"/>
    <w:rsid w:val="00534406"/>
    <w:rsid w:val="00534F22"/>
    <w:rsid w:val="0053529F"/>
    <w:rsid w:val="005352B8"/>
    <w:rsid w:val="00536D7C"/>
    <w:rsid w:val="0053721B"/>
    <w:rsid w:val="00540567"/>
    <w:rsid w:val="00540915"/>
    <w:rsid w:val="00540916"/>
    <w:rsid w:val="005409B9"/>
    <w:rsid w:val="0054107B"/>
    <w:rsid w:val="00541815"/>
    <w:rsid w:val="0054183A"/>
    <w:rsid w:val="00541B56"/>
    <w:rsid w:val="005423E0"/>
    <w:rsid w:val="00543611"/>
    <w:rsid w:val="0054368D"/>
    <w:rsid w:val="00543D56"/>
    <w:rsid w:val="00543FE1"/>
    <w:rsid w:val="005440C2"/>
    <w:rsid w:val="00544198"/>
    <w:rsid w:val="00544A7E"/>
    <w:rsid w:val="00544A8C"/>
    <w:rsid w:val="005464D9"/>
    <w:rsid w:val="00546AE5"/>
    <w:rsid w:val="00546CB0"/>
    <w:rsid w:val="00546EE9"/>
    <w:rsid w:val="0054792A"/>
    <w:rsid w:val="00547B7A"/>
    <w:rsid w:val="005512B6"/>
    <w:rsid w:val="005517A3"/>
    <w:rsid w:val="005522ED"/>
    <w:rsid w:val="005527F7"/>
    <w:rsid w:val="00552B09"/>
    <w:rsid w:val="00553065"/>
    <w:rsid w:val="005541D8"/>
    <w:rsid w:val="00554741"/>
    <w:rsid w:val="005548DC"/>
    <w:rsid w:val="00554C5D"/>
    <w:rsid w:val="00554C5E"/>
    <w:rsid w:val="0055557C"/>
    <w:rsid w:val="00555605"/>
    <w:rsid w:val="00555FA2"/>
    <w:rsid w:val="00561F45"/>
    <w:rsid w:val="00561FFF"/>
    <w:rsid w:val="0056291C"/>
    <w:rsid w:val="0056291E"/>
    <w:rsid w:val="00563A64"/>
    <w:rsid w:val="00563E28"/>
    <w:rsid w:val="00565CDD"/>
    <w:rsid w:val="005660A1"/>
    <w:rsid w:val="0057081A"/>
    <w:rsid w:val="005722AE"/>
    <w:rsid w:val="00572DE1"/>
    <w:rsid w:val="005746B5"/>
    <w:rsid w:val="00574855"/>
    <w:rsid w:val="005750BD"/>
    <w:rsid w:val="0057562F"/>
    <w:rsid w:val="00576175"/>
    <w:rsid w:val="0057639D"/>
    <w:rsid w:val="005769C8"/>
    <w:rsid w:val="005800C6"/>
    <w:rsid w:val="005804EA"/>
    <w:rsid w:val="005807BA"/>
    <w:rsid w:val="0058473D"/>
    <w:rsid w:val="005855E0"/>
    <w:rsid w:val="00585BA0"/>
    <w:rsid w:val="00585CCA"/>
    <w:rsid w:val="00586507"/>
    <w:rsid w:val="00586EF9"/>
    <w:rsid w:val="005874EA"/>
    <w:rsid w:val="00587C84"/>
    <w:rsid w:val="0059006E"/>
    <w:rsid w:val="005903A4"/>
    <w:rsid w:val="005903EF"/>
    <w:rsid w:val="00591B10"/>
    <w:rsid w:val="00591EB7"/>
    <w:rsid w:val="0059286C"/>
    <w:rsid w:val="00593461"/>
    <w:rsid w:val="00593B58"/>
    <w:rsid w:val="00593F60"/>
    <w:rsid w:val="005946B5"/>
    <w:rsid w:val="0059590F"/>
    <w:rsid w:val="0059711E"/>
    <w:rsid w:val="005A0024"/>
    <w:rsid w:val="005A26B1"/>
    <w:rsid w:val="005A2B2E"/>
    <w:rsid w:val="005A32ED"/>
    <w:rsid w:val="005A361B"/>
    <w:rsid w:val="005A3806"/>
    <w:rsid w:val="005A41B9"/>
    <w:rsid w:val="005A4953"/>
    <w:rsid w:val="005A56E5"/>
    <w:rsid w:val="005A5923"/>
    <w:rsid w:val="005A69C2"/>
    <w:rsid w:val="005A6A7A"/>
    <w:rsid w:val="005A75C6"/>
    <w:rsid w:val="005B0452"/>
    <w:rsid w:val="005B134E"/>
    <w:rsid w:val="005B1512"/>
    <w:rsid w:val="005B2D0E"/>
    <w:rsid w:val="005B5FB5"/>
    <w:rsid w:val="005B6763"/>
    <w:rsid w:val="005B6767"/>
    <w:rsid w:val="005C02B5"/>
    <w:rsid w:val="005C050A"/>
    <w:rsid w:val="005C0F8F"/>
    <w:rsid w:val="005C1967"/>
    <w:rsid w:val="005C1C3C"/>
    <w:rsid w:val="005C201F"/>
    <w:rsid w:val="005C39FA"/>
    <w:rsid w:val="005C3A4E"/>
    <w:rsid w:val="005C4210"/>
    <w:rsid w:val="005C60CC"/>
    <w:rsid w:val="005C64BA"/>
    <w:rsid w:val="005D1A70"/>
    <w:rsid w:val="005D2620"/>
    <w:rsid w:val="005D26AE"/>
    <w:rsid w:val="005D2D58"/>
    <w:rsid w:val="005D3334"/>
    <w:rsid w:val="005D3471"/>
    <w:rsid w:val="005D37EF"/>
    <w:rsid w:val="005D46D7"/>
    <w:rsid w:val="005D6169"/>
    <w:rsid w:val="005D6734"/>
    <w:rsid w:val="005D7536"/>
    <w:rsid w:val="005D769D"/>
    <w:rsid w:val="005D78D9"/>
    <w:rsid w:val="005E02AB"/>
    <w:rsid w:val="005E08E5"/>
    <w:rsid w:val="005E2076"/>
    <w:rsid w:val="005E2358"/>
    <w:rsid w:val="005E3010"/>
    <w:rsid w:val="005E36D9"/>
    <w:rsid w:val="005E376C"/>
    <w:rsid w:val="005E393C"/>
    <w:rsid w:val="005E3B2C"/>
    <w:rsid w:val="005E47C6"/>
    <w:rsid w:val="005E5988"/>
    <w:rsid w:val="005E688F"/>
    <w:rsid w:val="005E6B39"/>
    <w:rsid w:val="005E7182"/>
    <w:rsid w:val="005E765E"/>
    <w:rsid w:val="005E7DEF"/>
    <w:rsid w:val="005F117E"/>
    <w:rsid w:val="005F1A2B"/>
    <w:rsid w:val="005F1C5E"/>
    <w:rsid w:val="005F211F"/>
    <w:rsid w:val="005F31A3"/>
    <w:rsid w:val="005F3A77"/>
    <w:rsid w:val="005F4222"/>
    <w:rsid w:val="005F5667"/>
    <w:rsid w:val="005F5892"/>
    <w:rsid w:val="005F5BCC"/>
    <w:rsid w:val="005F69D2"/>
    <w:rsid w:val="00600A9B"/>
    <w:rsid w:val="00602103"/>
    <w:rsid w:val="0060256E"/>
    <w:rsid w:val="0060498D"/>
    <w:rsid w:val="00604D9F"/>
    <w:rsid w:val="00605DB5"/>
    <w:rsid w:val="00605ED3"/>
    <w:rsid w:val="00606100"/>
    <w:rsid w:val="00610108"/>
    <w:rsid w:val="006113A0"/>
    <w:rsid w:val="00612388"/>
    <w:rsid w:val="0061257B"/>
    <w:rsid w:val="00614850"/>
    <w:rsid w:val="00614B34"/>
    <w:rsid w:val="00614FA6"/>
    <w:rsid w:val="00615B9F"/>
    <w:rsid w:val="00616573"/>
    <w:rsid w:val="0061701F"/>
    <w:rsid w:val="0062057F"/>
    <w:rsid w:val="00620BF6"/>
    <w:rsid w:val="00620CE8"/>
    <w:rsid w:val="00620EE6"/>
    <w:rsid w:val="006212AC"/>
    <w:rsid w:val="006218FD"/>
    <w:rsid w:val="006223A9"/>
    <w:rsid w:val="00622BBD"/>
    <w:rsid w:val="006243B2"/>
    <w:rsid w:val="00624730"/>
    <w:rsid w:val="00624A61"/>
    <w:rsid w:val="00624C99"/>
    <w:rsid w:val="0063007F"/>
    <w:rsid w:val="006311A7"/>
    <w:rsid w:val="00631577"/>
    <w:rsid w:val="00633FDE"/>
    <w:rsid w:val="006347E0"/>
    <w:rsid w:val="00635A7F"/>
    <w:rsid w:val="00636E44"/>
    <w:rsid w:val="00637445"/>
    <w:rsid w:val="006377CA"/>
    <w:rsid w:val="0064003E"/>
    <w:rsid w:val="00640FF5"/>
    <w:rsid w:val="00643304"/>
    <w:rsid w:val="00643626"/>
    <w:rsid w:val="00643C42"/>
    <w:rsid w:val="00645B0B"/>
    <w:rsid w:val="00646E4E"/>
    <w:rsid w:val="0064747E"/>
    <w:rsid w:val="00647D58"/>
    <w:rsid w:val="0065004F"/>
    <w:rsid w:val="00651013"/>
    <w:rsid w:val="00651B0E"/>
    <w:rsid w:val="00652832"/>
    <w:rsid w:val="00653A3B"/>
    <w:rsid w:val="00653BF2"/>
    <w:rsid w:val="006545AA"/>
    <w:rsid w:val="00654772"/>
    <w:rsid w:val="00654E34"/>
    <w:rsid w:val="0065540F"/>
    <w:rsid w:val="006557D9"/>
    <w:rsid w:val="00655A92"/>
    <w:rsid w:val="00656973"/>
    <w:rsid w:val="00657029"/>
    <w:rsid w:val="00657789"/>
    <w:rsid w:val="00657E1E"/>
    <w:rsid w:val="00660266"/>
    <w:rsid w:val="00661100"/>
    <w:rsid w:val="00661340"/>
    <w:rsid w:val="0066194A"/>
    <w:rsid w:val="00661CF9"/>
    <w:rsid w:val="00661EAB"/>
    <w:rsid w:val="0066275F"/>
    <w:rsid w:val="006629A4"/>
    <w:rsid w:val="0066324F"/>
    <w:rsid w:val="00663960"/>
    <w:rsid w:val="006645F6"/>
    <w:rsid w:val="0067004A"/>
    <w:rsid w:val="00670A8B"/>
    <w:rsid w:val="00670B35"/>
    <w:rsid w:val="00670CAA"/>
    <w:rsid w:val="00670CBC"/>
    <w:rsid w:val="00671B9B"/>
    <w:rsid w:val="00672087"/>
    <w:rsid w:val="00672138"/>
    <w:rsid w:val="006726E5"/>
    <w:rsid w:val="00672721"/>
    <w:rsid w:val="00674416"/>
    <w:rsid w:val="0067452F"/>
    <w:rsid w:val="00674588"/>
    <w:rsid w:val="006750D2"/>
    <w:rsid w:val="00676063"/>
    <w:rsid w:val="006769BA"/>
    <w:rsid w:val="00676EE9"/>
    <w:rsid w:val="006779C4"/>
    <w:rsid w:val="006803DA"/>
    <w:rsid w:val="0068140E"/>
    <w:rsid w:val="00681FAE"/>
    <w:rsid w:val="0068333C"/>
    <w:rsid w:val="00683410"/>
    <w:rsid w:val="0068634F"/>
    <w:rsid w:val="00686917"/>
    <w:rsid w:val="006878E9"/>
    <w:rsid w:val="00691078"/>
    <w:rsid w:val="0069221B"/>
    <w:rsid w:val="00692DE0"/>
    <w:rsid w:val="00693CC6"/>
    <w:rsid w:val="00694CC3"/>
    <w:rsid w:val="00695772"/>
    <w:rsid w:val="00696C81"/>
    <w:rsid w:val="0069798C"/>
    <w:rsid w:val="006A06C4"/>
    <w:rsid w:val="006A0CF2"/>
    <w:rsid w:val="006A0E74"/>
    <w:rsid w:val="006A0FE5"/>
    <w:rsid w:val="006A1140"/>
    <w:rsid w:val="006A1DCD"/>
    <w:rsid w:val="006A2D42"/>
    <w:rsid w:val="006A2FEA"/>
    <w:rsid w:val="006A3204"/>
    <w:rsid w:val="006A38ED"/>
    <w:rsid w:val="006A60FD"/>
    <w:rsid w:val="006A64B0"/>
    <w:rsid w:val="006A6A29"/>
    <w:rsid w:val="006A7CF1"/>
    <w:rsid w:val="006B0AEA"/>
    <w:rsid w:val="006B0E0B"/>
    <w:rsid w:val="006B18B3"/>
    <w:rsid w:val="006B249F"/>
    <w:rsid w:val="006B2EC1"/>
    <w:rsid w:val="006B36DA"/>
    <w:rsid w:val="006B386E"/>
    <w:rsid w:val="006B3A56"/>
    <w:rsid w:val="006B3CCB"/>
    <w:rsid w:val="006B4067"/>
    <w:rsid w:val="006B4AFA"/>
    <w:rsid w:val="006B5048"/>
    <w:rsid w:val="006B590B"/>
    <w:rsid w:val="006B5D01"/>
    <w:rsid w:val="006B5E2C"/>
    <w:rsid w:val="006B5ECD"/>
    <w:rsid w:val="006B65AD"/>
    <w:rsid w:val="006B65C1"/>
    <w:rsid w:val="006B6C63"/>
    <w:rsid w:val="006B7A8A"/>
    <w:rsid w:val="006B7B61"/>
    <w:rsid w:val="006C09FC"/>
    <w:rsid w:val="006C0A7B"/>
    <w:rsid w:val="006C0E2B"/>
    <w:rsid w:val="006C1996"/>
    <w:rsid w:val="006C1BEB"/>
    <w:rsid w:val="006C2152"/>
    <w:rsid w:val="006C219D"/>
    <w:rsid w:val="006C240E"/>
    <w:rsid w:val="006C2783"/>
    <w:rsid w:val="006C2C6E"/>
    <w:rsid w:val="006C3681"/>
    <w:rsid w:val="006C37AD"/>
    <w:rsid w:val="006C3976"/>
    <w:rsid w:val="006C402E"/>
    <w:rsid w:val="006C41FF"/>
    <w:rsid w:val="006C4F69"/>
    <w:rsid w:val="006C5352"/>
    <w:rsid w:val="006C78C4"/>
    <w:rsid w:val="006C799C"/>
    <w:rsid w:val="006C7C90"/>
    <w:rsid w:val="006D20FD"/>
    <w:rsid w:val="006D3131"/>
    <w:rsid w:val="006D34AB"/>
    <w:rsid w:val="006D3A02"/>
    <w:rsid w:val="006D7117"/>
    <w:rsid w:val="006D7732"/>
    <w:rsid w:val="006E0A26"/>
    <w:rsid w:val="006E0D7A"/>
    <w:rsid w:val="006E12A3"/>
    <w:rsid w:val="006E1345"/>
    <w:rsid w:val="006E256F"/>
    <w:rsid w:val="006E2586"/>
    <w:rsid w:val="006E2FBF"/>
    <w:rsid w:val="006E57C0"/>
    <w:rsid w:val="006E5E8B"/>
    <w:rsid w:val="006E66D0"/>
    <w:rsid w:val="006E6FC3"/>
    <w:rsid w:val="006E7189"/>
    <w:rsid w:val="006E7319"/>
    <w:rsid w:val="006E7570"/>
    <w:rsid w:val="006F00CE"/>
    <w:rsid w:val="006F14B4"/>
    <w:rsid w:val="006F272B"/>
    <w:rsid w:val="006F2EB6"/>
    <w:rsid w:val="006F4C0B"/>
    <w:rsid w:val="006F4E5E"/>
    <w:rsid w:val="006F5983"/>
    <w:rsid w:val="006F59B1"/>
    <w:rsid w:val="006F5A25"/>
    <w:rsid w:val="006F69FA"/>
    <w:rsid w:val="006F6DF9"/>
    <w:rsid w:val="006F6F35"/>
    <w:rsid w:val="006F71B7"/>
    <w:rsid w:val="006F75C1"/>
    <w:rsid w:val="00700C71"/>
    <w:rsid w:val="0070187F"/>
    <w:rsid w:val="00701FD4"/>
    <w:rsid w:val="007021D9"/>
    <w:rsid w:val="00702E74"/>
    <w:rsid w:val="0070375D"/>
    <w:rsid w:val="007039FE"/>
    <w:rsid w:val="00703B9B"/>
    <w:rsid w:val="00703FCF"/>
    <w:rsid w:val="007041F0"/>
    <w:rsid w:val="007045D4"/>
    <w:rsid w:val="00705455"/>
    <w:rsid w:val="0070559F"/>
    <w:rsid w:val="007062DF"/>
    <w:rsid w:val="00706631"/>
    <w:rsid w:val="00707327"/>
    <w:rsid w:val="007100BA"/>
    <w:rsid w:val="00711938"/>
    <w:rsid w:val="00712291"/>
    <w:rsid w:val="00712456"/>
    <w:rsid w:val="00712B7E"/>
    <w:rsid w:val="00712E6C"/>
    <w:rsid w:val="00713F14"/>
    <w:rsid w:val="007143A6"/>
    <w:rsid w:val="007144A1"/>
    <w:rsid w:val="00714707"/>
    <w:rsid w:val="00714B05"/>
    <w:rsid w:val="0071526C"/>
    <w:rsid w:val="007156AF"/>
    <w:rsid w:val="007156D5"/>
    <w:rsid w:val="00715912"/>
    <w:rsid w:val="00716399"/>
    <w:rsid w:val="0071716A"/>
    <w:rsid w:val="00717730"/>
    <w:rsid w:val="00717CFF"/>
    <w:rsid w:val="00717E03"/>
    <w:rsid w:val="007206A0"/>
    <w:rsid w:val="0072119C"/>
    <w:rsid w:val="00722667"/>
    <w:rsid w:val="00724250"/>
    <w:rsid w:val="0072446B"/>
    <w:rsid w:val="0072494D"/>
    <w:rsid w:val="00724ED1"/>
    <w:rsid w:val="007261A7"/>
    <w:rsid w:val="00726F46"/>
    <w:rsid w:val="0072761A"/>
    <w:rsid w:val="007277D7"/>
    <w:rsid w:val="00727D01"/>
    <w:rsid w:val="0073012B"/>
    <w:rsid w:val="007304C2"/>
    <w:rsid w:val="00730E91"/>
    <w:rsid w:val="00731003"/>
    <w:rsid w:val="007343E3"/>
    <w:rsid w:val="0073468E"/>
    <w:rsid w:val="00734BCB"/>
    <w:rsid w:val="00735AE1"/>
    <w:rsid w:val="00735C33"/>
    <w:rsid w:val="00736B43"/>
    <w:rsid w:val="00741A23"/>
    <w:rsid w:val="00741F48"/>
    <w:rsid w:val="0074217A"/>
    <w:rsid w:val="007432FA"/>
    <w:rsid w:val="00743948"/>
    <w:rsid w:val="00743DBD"/>
    <w:rsid w:val="00744956"/>
    <w:rsid w:val="00744E92"/>
    <w:rsid w:val="007455C0"/>
    <w:rsid w:val="00745DC5"/>
    <w:rsid w:val="00745F22"/>
    <w:rsid w:val="007467CB"/>
    <w:rsid w:val="007468A0"/>
    <w:rsid w:val="00746D23"/>
    <w:rsid w:val="00746EA1"/>
    <w:rsid w:val="007478EF"/>
    <w:rsid w:val="00747AAE"/>
    <w:rsid w:val="007500F6"/>
    <w:rsid w:val="00751586"/>
    <w:rsid w:val="00751BCD"/>
    <w:rsid w:val="00752424"/>
    <w:rsid w:val="0075372F"/>
    <w:rsid w:val="00753746"/>
    <w:rsid w:val="00753988"/>
    <w:rsid w:val="00753F3F"/>
    <w:rsid w:val="00754282"/>
    <w:rsid w:val="007543CE"/>
    <w:rsid w:val="00755416"/>
    <w:rsid w:val="007556BD"/>
    <w:rsid w:val="0075603D"/>
    <w:rsid w:val="00756826"/>
    <w:rsid w:val="00756D1F"/>
    <w:rsid w:val="00760934"/>
    <w:rsid w:val="007612D3"/>
    <w:rsid w:val="007612E6"/>
    <w:rsid w:val="007613A6"/>
    <w:rsid w:val="00762C4D"/>
    <w:rsid w:val="00763984"/>
    <w:rsid w:val="00763DDB"/>
    <w:rsid w:val="007647CC"/>
    <w:rsid w:val="00766765"/>
    <w:rsid w:val="00767574"/>
    <w:rsid w:val="00767809"/>
    <w:rsid w:val="00771012"/>
    <w:rsid w:val="007739F9"/>
    <w:rsid w:val="00773B21"/>
    <w:rsid w:val="00773C84"/>
    <w:rsid w:val="007743FA"/>
    <w:rsid w:val="00775A8A"/>
    <w:rsid w:val="00776925"/>
    <w:rsid w:val="00777786"/>
    <w:rsid w:val="007803EF"/>
    <w:rsid w:val="00781BA4"/>
    <w:rsid w:val="00781F78"/>
    <w:rsid w:val="00782271"/>
    <w:rsid w:val="0078326A"/>
    <w:rsid w:val="007835D2"/>
    <w:rsid w:val="0078444A"/>
    <w:rsid w:val="007848C7"/>
    <w:rsid w:val="00786F19"/>
    <w:rsid w:val="00786F89"/>
    <w:rsid w:val="00787EE8"/>
    <w:rsid w:val="0079002B"/>
    <w:rsid w:val="00790282"/>
    <w:rsid w:val="00790762"/>
    <w:rsid w:val="00790909"/>
    <w:rsid w:val="00790CDA"/>
    <w:rsid w:val="00791155"/>
    <w:rsid w:val="007925DB"/>
    <w:rsid w:val="007928CC"/>
    <w:rsid w:val="00792D19"/>
    <w:rsid w:val="007944F3"/>
    <w:rsid w:val="007946F8"/>
    <w:rsid w:val="00794B66"/>
    <w:rsid w:val="00795360"/>
    <w:rsid w:val="00795489"/>
    <w:rsid w:val="00796F9B"/>
    <w:rsid w:val="00797247"/>
    <w:rsid w:val="00797D96"/>
    <w:rsid w:val="00797EE0"/>
    <w:rsid w:val="007A0E29"/>
    <w:rsid w:val="007A17F3"/>
    <w:rsid w:val="007A1DC6"/>
    <w:rsid w:val="007A227A"/>
    <w:rsid w:val="007A2446"/>
    <w:rsid w:val="007A2514"/>
    <w:rsid w:val="007A2B08"/>
    <w:rsid w:val="007A4209"/>
    <w:rsid w:val="007A46B0"/>
    <w:rsid w:val="007A765A"/>
    <w:rsid w:val="007A776D"/>
    <w:rsid w:val="007A7D26"/>
    <w:rsid w:val="007B0FE5"/>
    <w:rsid w:val="007B1A38"/>
    <w:rsid w:val="007B210D"/>
    <w:rsid w:val="007B2209"/>
    <w:rsid w:val="007B25A1"/>
    <w:rsid w:val="007B2C0B"/>
    <w:rsid w:val="007B36A9"/>
    <w:rsid w:val="007B58EA"/>
    <w:rsid w:val="007B6897"/>
    <w:rsid w:val="007B7023"/>
    <w:rsid w:val="007B7656"/>
    <w:rsid w:val="007B7BED"/>
    <w:rsid w:val="007B7E2A"/>
    <w:rsid w:val="007C03DF"/>
    <w:rsid w:val="007C04C0"/>
    <w:rsid w:val="007C0548"/>
    <w:rsid w:val="007C1D4D"/>
    <w:rsid w:val="007C326F"/>
    <w:rsid w:val="007C39FB"/>
    <w:rsid w:val="007C40B1"/>
    <w:rsid w:val="007C49D4"/>
    <w:rsid w:val="007C4E9A"/>
    <w:rsid w:val="007C525B"/>
    <w:rsid w:val="007C56A1"/>
    <w:rsid w:val="007C6A60"/>
    <w:rsid w:val="007C6AD2"/>
    <w:rsid w:val="007C710C"/>
    <w:rsid w:val="007C77B1"/>
    <w:rsid w:val="007C7DDA"/>
    <w:rsid w:val="007D04DA"/>
    <w:rsid w:val="007D060C"/>
    <w:rsid w:val="007D0A79"/>
    <w:rsid w:val="007D14FE"/>
    <w:rsid w:val="007D1AB5"/>
    <w:rsid w:val="007D204A"/>
    <w:rsid w:val="007D2ECC"/>
    <w:rsid w:val="007D30F3"/>
    <w:rsid w:val="007D3430"/>
    <w:rsid w:val="007D40EC"/>
    <w:rsid w:val="007D43F5"/>
    <w:rsid w:val="007D45B3"/>
    <w:rsid w:val="007D501A"/>
    <w:rsid w:val="007D509A"/>
    <w:rsid w:val="007D64F2"/>
    <w:rsid w:val="007D687C"/>
    <w:rsid w:val="007D7ADD"/>
    <w:rsid w:val="007E063E"/>
    <w:rsid w:val="007E0EE6"/>
    <w:rsid w:val="007E2886"/>
    <w:rsid w:val="007E29EE"/>
    <w:rsid w:val="007E2D3B"/>
    <w:rsid w:val="007E3064"/>
    <w:rsid w:val="007E31C2"/>
    <w:rsid w:val="007E323C"/>
    <w:rsid w:val="007E34D9"/>
    <w:rsid w:val="007E3CFF"/>
    <w:rsid w:val="007E3DCC"/>
    <w:rsid w:val="007E3E9A"/>
    <w:rsid w:val="007E5049"/>
    <w:rsid w:val="007E50B3"/>
    <w:rsid w:val="007E6944"/>
    <w:rsid w:val="007E729B"/>
    <w:rsid w:val="007E76F2"/>
    <w:rsid w:val="007E7D5E"/>
    <w:rsid w:val="007F016F"/>
    <w:rsid w:val="007F066D"/>
    <w:rsid w:val="007F0DBA"/>
    <w:rsid w:val="007F0FEA"/>
    <w:rsid w:val="007F13E6"/>
    <w:rsid w:val="007F3DB9"/>
    <w:rsid w:val="007F4343"/>
    <w:rsid w:val="007F582F"/>
    <w:rsid w:val="007F638A"/>
    <w:rsid w:val="007F6A55"/>
    <w:rsid w:val="007F6C9A"/>
    <w:rsid w:val="007F6E60"/>
    <w:rsid w:val="007F7D70"/>
    <w:rsid w:val="00800843"/>
    <w:rsid w:val="00800F2E"/>
    <w:rsid w:val="00801715"/>
    <w:rsid w:val="00801C34"/>
    <w:rsid w:val="00801F1F"/>
    <w:rsid w:val="0080250C"/>
    <w:rsid w:val="0080269B"/>
    <w:rsid w:val="008026E0"/>
    <w:rsid w:val="00802F58"/>
    <w:rsid w:val="00802FB3"/>
    <w:rsid w:val="008036EB"/>
    <w:rsid w:val="00804249"/>
    <w:rsid w:val="00804D52"/>
    <w:rsid w:val="00805620"/>
    <w:rsid w:val="00805BAD"/>
    <w:rsid w:val="00806353"/>
    <w:rsid w:val="008105D6"/>
    <w:rsid w:val="008108FD"/>
    <w:rsid w:val="008119A4"/>
    <w:rsid w:val="00812B9D"/>
    <w:rsid w:val="00813E7E"/>
    <w:rsid w:val="00814C4C"/>
    <w:rsid w:val="00814E63"/>
    <w:rsid w:val="008150C2"/>
    <w:rsid w:val="0081540F"/>
    <w:rsid w:val="00816674"/>
    <w:rsid w:val="00817274"/>
    <w:rsid w:val="00817279"/>
    <w:rsid w:val="008175C4"/>
    <w:rsid w:val="00817D5E"/>
    <w:rsid w:val="00817ECD"/>
    <w:rsid w:val="00820920"/>
    <w:rsid w:val="00820CC1"/>
    <w:rsid w:val="008218F0"/>
    <w:rsid w:val="008219CD"/>
    <w:rsid w:val="0082236B"/>
    <w:rsid w:val="00822B2D"/>
    <w:rsid w:val="00823119"/>
    <w:rsid w:val="008243A5"/>
    <w:rsid w:val="008248CD"/>
    <w:rsid w:val="00824A27"/>
    <w:rsid w:val="00824C45"/>
    <w:rsid w:val="00824F55"/>
    <w:rsid w:val="0082594A"/>
    <w:rsid w:val="0082655D"/>
    <w:rsid w:val="00826E47"/>
    <w:rsid w:val="008276ED"/>
    <w:rsid w:val="008277ED"/>
    <w:rsid w:val="00830434"/>
    <w:rsid w:val="00830687"/>
    <w:rsid w:val="008306D5"/>
    <w:rsid w:val="00831615"/>
    <w:rsid w:val="0083300D"/>
    <w:rsid w:val="0083305A"/>
    <w:rsid w:val="008334AD"/>
    <w:rsid w:val="00833D1F"/>
    <w:rsid w:val="008342F2"/>
    <w:rsid w:val="00834531"/>
    <w:rsid w:val="00834B3D"/>
    <w:rsid w:val="008352BD"/>
    <w:rsid w:val="008356EE"/>
    <w:rsid w:val="00835C3B"/>
    <w:rsid w:val="00836BEA"/>
    <w:rsid w:val="00836CA8"/>
    <w:rsid w:val="008375DF"/>
    <w:rsid w:val="00837C13"/>
    <w:rsid w:val="00837F89"/>
    <w:rsid w:val="00840725"/>
    <w:rsid w:val="00840A18"/>
    <w:rsid w:val="00840DF3"/>
    <w:rsid w:val="0084274A"/>
    <w:rsid w:val="0084283D"/>
    <w:rsid w:val="00842BC7"/>
    <w:rsid w:val="0084314A"/>
    <w:rsid w:val="008432D6"/>
    <w:rsid w:val="00843314"/>
    <w:rsid w:val="0084501B"/>
    <w:rsid w:val="00846108"/>
    <w:rsid w:val="00847243"/>
    <w:rsid w:val="008515BF"/>
    <w:rsid w:val="008515FC"/>
    <w:rsid w:val="00851EBF"/>
    <w:rsid w:val="0085219B"/>
    <w:rsid w:val="00852255"/>
    <w:rsid w:val="00853476"/>
    <w:rsid w:val="00853503"/>
    <w:rsid w:val="00853BD6"/>
    <w:rsid w:val="00854711"/>
    <w:rsid w:val="00854BCA"/>
    <w:rsid w:val="00855AD0"/>
    <w:rsid w:val="00855BC2"/>
    <w:rsid w:val="00856A53"/>
    <w:rsid w:val="00856E10"/>
    <w:rsid w:val="00857291"/>
    <w:rsid w:val="008579AE"/>
    <w:rsid w:val="008603F0"/>
    <w:rsid w:val="00861562"/>
    <w:rsid w:val="008617E1"/>
    <w:rsid w:val="00863205"/>
    <w:rsid w:val="008632CA"/>
    <w:rsid w:val="00863E67"/>
    <w:rsid w:val="00863E76"/>
    <w:rsid w:val="00864714"/>
    <w:rsid w:val="00864A4F"/>
    <w:rsid w:val="00864FCA"/>
    <w:rsid w:val="008654EF"/>
    <w:rsid w:val="0086665F"/>
    <w:rsid w:val="00866B5C"/>
    <w:rsid w:val="00870413"/>
    <w:rsid w:val="00870A05"/>
    <w:rsid w:val="008713E3"/>
    <w:rsid w:val="0087201E"/>
    <w:rsid w:val="008732DF"/>
    <w:rsid w:val="008741DF"/>
    <w:rsid w:val="00874B49"/>
    <w:rsid w:val="00874B6C"/>
    <w:rsid w:val="008753C8"/>
    <w:rsid w:val="00875DBA"/>
    <w:rsid w:val="00877C1A"/>
    <w:rsid w:val="00877DA6"/>
    <w:rsid w:val="00877EFB"/>
    <w:rsid w:val="00880AA2"/>
    <w:rsid w:val="00881DE0"/>
    <w:rsid w:val="008826D3"/>
    <w:rsid w:val="00882F1A"/>
    <w:rsid w:val="008832D4"/>
    <w:rsid w:val="0088334C"/>
    <w:rsid w:val="00884627"/>
    <w:rsid w:val="00884A47"/>
    <w:rsid w:val="00885CCF"/>
    <w:rsid w:val="0088609A"/>
    <w:rsid w:val="008870E4"/>
    <w:rsid w:val="0088731A"/>
    <w:rsid w:val="00887AA6"/>
    <w:rsid w:val="008902EC"/>
    <w:rsid w:val="0089049B"/>
    <w:rsid w:val="00891C1E"/>
    <w:rsid w:val="00892591"/>
    <w:rsid w:val="00892774"/>
    <w:rsid w:val="00892828"/>
    <w:rsid w:val="00892F4C"/>
    <w:rsid w:val="00894058"/>
    <w:rsid w:val="008944B5"/>
    <w:rsid w:val="00895022"/>
    <w:rsid w:val="00895D6D"/>
    <w:rsid w:val="00896E76"/>
    <w:rsid w:val="0089726F"/>
    <w:rsid w:val="00897F3D"/>
    <w:rsid w:val="008A0D86"/>
    <w:rsid w:val="008A1179"/>
    <w:rsid w:val="008A16BC"/>
    <w:rsid w:val="008A1D42"/>
    <w:rsid w:val="008A322B"/>
    <w:rsid w:val="008A3AC9"/>
    <w:rsid w:val="008A4E55"/>
    <w:rsid w:val="008A52F2"/>
    <w:rsid w:val="008A5A3A"/>
    <w:rsid w:val="008A7113"/>
    <w:rsid w:val="008A768A"/>
    <w:rsid w:val="008B0785"/>
    <w:rsid w:val="008B0F18"/>
    <w:rsid w:val="008B1198"/>
    <w:rsid w:val="008B2AD6"/>
    <w:rsid w:val="008B318F"/>
    <w:rsid w:val="008B3AD9"/>
    <w:rsid w:val="008B4DA2"/>
    <w:rsid w:val="008B4EAD"/>
    <w:rsid w:val="008B50CD"/>
    <w:rsid w:val="008B57A0"/>
    <w:rsid w:val="008B5C66"/>
    <w:rsid w:val="008B7277"/>
    <w:rsid w:val="008B7E2A"/>
    <w:rsid w:val="008C0835"/>
    <w:rsid w:val="008C1238"/>
    <w:rsid w:val="008C1B0D"/>
    <w:rsid w:val="008C2059"/>
    <w:rsid w:val="008C3B6E"/>
    <w:rsid w:val="008C4596"/>
    <w:rsid w:val="008C5C73"/>
    <w:rsid w:val="008C613E"/>
    <w:rsid w:val="008C7290"/>
    <w:rsid w:val="008C7686"/>
    <w:rsid w:val="008C7753"/>
    <w:rsid w:val="008C7F4E"/>
    <w:rsid w:val="008D018A"/>
    <w:rsid w:val="008D0909"/>
    <w:rsid w:val="008D1CBB"/>
    <w:rsid w:val="008D1DDE"/>
    <w:rsid w:val="008D261A"/>
    <w:rsid w:val="008D2AC2"/>
    <w:rsid w:val="008D2E64"/>
    <w:rsid w:val="008D30D4"/>
    <w:rsid w:val="008D31CC"/>
    <w:rsid w:val="008D392C"/>
    <w:rsid w:val="008D3F53"/>
    <w:rsid w:val="008D4C3C"/>
    <w:rsid w:val="008D5445"/>
    <w:rsid w:val="008D561D"/>
    <w:rsid w:val="008D5A8B"/>
    <w:rsid w:val="008D6AB4"/>
    <w:rsid w:val="008D7B67"/>
    <w:rsid w:val="008E04F9"/>
    <w:rsid w:val="008E08F4"/>
    <w:rsid w:val="008E0999"/>
    <w:rsid w:val="008E1A79"/>
    <w:rsid w:val="008E31A5"/>
    <w:rsid w:val="008E4BE8"/>
    <w:rsid w:val="008E59CE"/>
    <w:rsid w:val="008E6856"/>
    <w:rsid w:val="008E7880"/>
    <w:rsid w:val="008F0283"/>
    <w:rsid w:val="008F0541"/>
    <w:rsid w:val="008F0EA2"/>
    <w:rsid w:val="008F1714"/>
    <w:rsid w:val="008F17F6"/>
    <w:rsid w:val="008F18CF"/>
    <w:rsid w:val="008F27CD"/>
    <w:rsid w:val="008F29EC"/>
    <w:rsid w:val="008F3095"/>
    <w:rsid w:val="008F3330"/>
    <w:rsid w:val="008F3E20"/>
    <w:rsid w:val="008F4010"/>
    <w:rsid w:val="008F4214"/>
    <w:rsid w:val="008F4743"/>
    <w:rsid w:val="008F4759"/>
    <w:rsid w:val="008F480C"/>
    <w:rsid w:val="008F4F3C"/>
    <w:rsid w:val="008F5516"/>
    <w:rsid w:val="008F59DF"/>
    <w:rsid w:val="008F76E9"/>
    <w:rsid w:val="008F7F19"/>
    <w:rsid w:val="009002D9"/>
    <w:rsid w:val="00902668"/>
    <w:rsid w:val="00902715"/>
    <w:rsid w:val="00902C57"/>
    <w:rsid w:val="0090458B"/>
    <w:rsid w:val="00904726"/>
    <w:rsid w:val="0090503F"/>
    <w:rsid w:val="00905A56"/>
    <w:rsid w:val="00905B8C"/>
    <w:rsid w:val="00905F55"/>
    <w:rsid w:val="00906420"/>
    <w:rsid w:val="00906730"/>
    <w:rsid w:val="00906962"/>
    <w:rsid w:val="009126E9"/>
    <w:rsid w:val="00912E86"/>
    <w:rsid w:val="0091306D"/>
    <w:rsid w:val="009135BF"/>
    <w:rsid w:val="00913CFA"/>
    <w:rsid w:val="00913D5C"/>
    <w:rsid w:val="00913EEB"/>
    <w:rsid w:val="00913FF0"/>
    <w:rsid w:val="0091519D"/>
    <w:rsid w:val="0091675E"/>
    <w:rsid w:val="009174B4"/>
    <w:rsid w:val="00917ADF"/>
    <w:rsid w:val="0092132D"/>
    <w:rsid w:val="00921857"/>
    <w:rsid w:val="00921B43"/>
    <w:rsid w:val="0092270D"/>
    <w:rsid w:val="0092381B"/>
    <w:rsid w:val="00923AA9"/>
    <w:rsid w:val="00923D5A"/>
    <w:rsid w:val="009244E8"/>
    <w:rsid w:val="00924C3B"/>
    <w:rsid w:val="00926276"/>
    <w:rsid w:val="0092647A"/>
    <w:rsid w:val="009278C7"/>
    <w:rsid w:val="00930494"/>
    <w:rsid w:val="00932586"/>
    <w:rsid w:val="0093312C"/>
    <w:rsid w:val="0093332A"/>
    <w:rsid w:val="009343C1"/>
    <w:rsid w:val="00934750"/>
    <w:rsid w:val="00935A5D"/>
    <w:rsid w:val="00935AA2"/>
    <w:rsid w:val="00936101"/>
    <w:rsid w:val="0093653D"/>
    <w:rsid w:val="009378F8"/>
    <w:rsid w:val="00937A47"/>
    <w:rsid w:val="00940654"/>
    <w:rsid w:val="009408C2"/>
    <w:rsid w:val="00940E2D"/>
    <w:rsid w:val="00942292"/>
    <w:rsid w:val="0094262F"/>
    <w:rsid w:val="00942855"/>
    <w:rsid w:val="00944801"/>
    <w:rsid w:val="00945030"/>
    <w:rsid w:val="0094596F"/>
    <w:rsid w:val="00946127"/>
    <w:rsid w:val="00946851"/>
    <w:rsid w:val="00946C03"/>
    <w:rsid w:val="00946C58"/>
    <w:rsid w:val="00947DBA"/>
    <w:rsid w:val="00947F23"/>
    <w:rsid w:val="00950F77"/>
    <w:rsid w:val="00951247"/>
    <w:rsid w:val="0095140A"/>
    <w:rsid w:val="00951A12"/>
    <w:rsid w:val="00951E58"/>
    <w:rsid w:val="00952107"/>
    <w:rsid w:val="00952A69"/>
    <w:rsid w:val="00952BB9"/>
    <w:rsid w:val="00955175"/>
    <w:rsid w:val="0095556E"/>
    <w:rsid w:val="009555EB"/>
    <w:rsid w:val="009556EE"/>
    <w:rsid w:val="009558CF"/>
    <w:rsid w:val="00956B84"/>
    <w:rsid w:val="00960932"/>
    <w:rsid w:val="00961393"/>
    <w:rsid w:val="009619B4"/>
    <w:rsid w:val="00962757"/>
    <w:rsid w:val="009630B4"/>
    <w:rsid w:val="009634AE"/>
    <w:rsid w:val="00964514"/>
    <w:rsid w:val="00964E3D"/>
    <w:rsid w:val="00965B8A"/>
    <w:rsid w:val="00965CB9"/>
    <w:rsid w:val="00965F15"/>
    <w:rsid w:val="00966B45"/>
    <w:rsid w:val="009676A7"/>
    <w:rsid w:val="00967C98"/>
    <w:rsid w:val="00967EC2"/>
    <w:rsid w:val="0097146F"/>
    <w:rsid w:val="00971E9C"/>
    <w:rsid w:val="009739A7"/>
    <w:rsid w:val="00973CB7"/>
    <w:rsid w:val="0097555F"/>
    <w:rsid w:val="00976850"/>
    <w:rsid w:val="009768E3"/>
    <w:rsid w:val="00977316"/>
    <w:rsid w:val="00977B29"/>
    <w:rsid w:val="00977EE6"/>
    <w:rsid w:val="0098016F"/>
    <w:rsid w:val="00980CA2"/>
    <w:rsid w:val="0098143F"/>
    <w:rsid w:val="00981F65"/>
    <w:rsid w:val="009830FF"/>
    <w:rsid w:val="00984901"/>
    <w:rsid w:val="00985D18"/>
    <w:rsid w:val="00985F12"/>
    <w:rsid w:val="00985F1E"/>
    <w:rsid w:val="00986CCB"/>
    <w:rsid w:val="00986FEB"/>
    <w:rsid w:val="00987997"/>
    <w:rsid w:val="00987CD1"/>
    <w:rsid w:val="00990215"/>
    <w:rsid w:val="0099186D"/>
    <w:rsid w:val="00991EC9"/>
    <w:rsid w:val="009922A0"/>
    <w:rsid w:val="00992F02"/>
    <w:rsid w:val="0099551D"/>
    <w:rsid w:val="00995943"/>
    <w:rsid w:val="00995A93"/>
    <w:rsid w:val="009960AA"/>
    <w:rsid w:val="009967BA"/>
    <w:rsid w:val="0099698D"/>
    <w:rsid w:val="00996B0D"/>
    <w:rsid w:val="00996BD4"/>
    <w:rsid w:val="009979A3"/>
    <w:rsid w:val="009A06C2"/>
    <w:rsid w:val="009A0FEC"/>
    <w:rsid w:val="009A134B"/>
    <w:rsid w:val="009A16FB"/>
    <w:rsid w:val="009A1AC2"/>
    <w:rsid w:val="009A1CA0"/>
    <w:rsid w:val="009A3570"/>
    <w:rsid w:val="009A38AB"/>
    <w:rsid w:val="009A3AD0"/>
    <w:rsid w:val="009A48D1"/>
    <w:rsid w:val="009A55DF"/>
    <w:rsid w:val="009A5653"/>
    <w:rsid w:val="009A7876"/>
    <w:rsid w:val="009A7982"/>
    <w:rsid w:val="009B070D"/>
    <w:rsid w:val="009B07CA"/>
    <w:rsid w:val="009B1D80"/>
    <w:rsid w:val="009B24D4"/>
    <w:rsid w:val="009B33D6"/>
    <w:rsid w:val="009B34CB"/>
    <w:rsid w:val="009B3B5C"/>
    <w:rsid w:val="009B5EA6"/>
    <w:rsid w:val="009B6377"/>
    <w:rsid w:val="009B64B9"/>
    <w:rsid w:val="009B6890"/>
    <w:rsid w:val="009B6DCA"/>
    <w:rsid w:val="009B6E7A"/>
    <w:rsid w:val="009C17EE"/>
    <w:rsid w:val="009C1C22"/>
    <w:rsid w:val="009C461B"/>
    <w:rsid w:val="009C515B"/>
    <w:rsid w:val="009C5AB1"/>
    <w:rsid w:val="009C6321"/>
    <w:rsid w:val="009C6AC9"/>
    <w:rsid w:val="009D07F6"/>
    <w:rsid w:val="009D1433"/>
    <w:rsid w:val="009D19FF"/>
    <w:rsid w:val="009D1FD5"/>
    <w:rsid w:val="009D23DF"/>
    <w:rsid w:val="009D24B8"/>
    <w:rsid w:val="009D25ED"/>
    <w:rsid w:val="009D2B39"/>
    <w:rsid w:val="009D3505"/>
    <w:rsid w:val="009D37AC"/>
    <w:rsid w:val="009D4C62"/>
    <w:rsid w:val="009D56F2"/>
    <w:rsid w:val="009D5CC7"/>
    <w:rsid w:val="009D6286"/>
    <w:rsid w:val="009D6EF9"/>
    <w:rsid w:val="009D704E"/>
    <w:rsid w:val="009D7DB9"/>
    <w:rsid w:val="009E09C7"/>
    <w:rsid w:val="009E106F"/>
    <w:rsid w:val="009E10CC"/>
    <w:rsid w:val="009E138E"/>
    <w:rsid w:val="009E1AE1"/>
    <w:rsid w:val="009E1F47"/>
    <w:rsid w:val="009E2728"/>
    <w:rsid w:val="009E275F"/>
    <w:rsid w:val="009E39E5"/>
    <w:rsid w:val="009E4190"/>
    <w:rsid w:val="009E429A"/>
    <w:rsid w:val="009E5183"/>
    <w:rsid w:val="009E5BB7"/>
    <w:rsid w:val="009E67A5"/>
    <w:rsid w:val="009E69A0"/>
    <w:rsid w:val="009E6A36"/>
    <w:rsid w:val="009E72A7"/>
    <w:rsid w:val="009E7372"/>
    <w:rsid w:val="009E7AC8"/>
    <w:rsid w:val="009E7AFA"/>
    <w:rsid w:val="009F0B2E"/>
    <w:rsid w:val="009F0FE5"/>
    <w:rsid w:val="009F1E39"/>
    <w:rsid w:val="009F2590"/>
    <w:rsid w:val="009F3430"/>
    <w:rsid w:val="009F54C6"/>
    <w:rsid w:val="009F5624"/>
    <w:rsid w:val="009F5B0C"/>
    <w:rsid w:val="009F60C1"/>
    <w:rsid w:val="009F6D53"/>
    <w:rsid w:val="009F76EA"/>
    <w:rsid w:val="009F773E"/>
    <w:rsid w:val="00A0027E"/>
    <w:rsid w:val="00A03B72"/>
    <w:rsid w:val="00A04558"/>
    <w:rsid w:val="00A055A1"/>
    <w:rsid w:val="00A05EE3"/>
    <w:rsid w:val="00A06B0D"/>
    <w:rsid w:val="00A06E51"/>
    <w:rsid w:val="00A10703"/>
    <w:rsid w:val="00A108D9"/>
    <w:rsid w:val="00A110A5"/>
    <w:rsid w:val="00A11A8A"/>
    <w:rsid w:val="00A11B62"/>
    <w:rsid w:val="00A11D7B"/>
    <w:rsid w:val="00A12993"/>
    <w:rsid w:val="00A1391A"/>
    <w:rsid w:val="00A14236"/>
    <w:rsid w:val="00A1509E"/>
    <w:rsid w:val="00A1521C"/>
    <w:rsid w:val="00A157BF"/>
    <w:rsid w:val="00A15BC6"/>
    <w:rsid w:val="00A16DC3"/>
    <w:rsid w:val="00A17152"/>
    <w:rsid w:val="00A178B6"/>
    <w:rsid w:val="00A20A38"/>
    <w:rsid w:val="00A21387"/>
    <w:rsid w:val="00A21884"/>
    <w:rsid w:val="00A22DCD"/>
    <w:rsid w:val="00A23866"/>
    <w:rsid w:val="00A23E56"/>
    <w:rsid w:val="00A24F0D"/>
    <w:rsid w:val="00A258AD"/>
    <w:rsid w:val="00A25939"/>
    <w:rsid w:val="00A2620E"/>
    <w:rsid w:val="00A26337"/>
    <w:rsid w:val="00A26589"/>
    <w:rsid w:val="00A267DB"/>
    <w:rsid w:val="00A26A15"/>
    <w:rsid w:val="00A26B31"/>
    <w:rsid w:val="00A273E4"/>
    <w:rsid w:val="00A27752"/>
    <w:rsid w:val="00A27B5D"/>
    <w:rsid w:val="00A30488"/>
    <w:rsid w:val="00A306D2"/>
    <w:rsid w:val="00A30DBD"/>
    <w:rsid w:val="00A30E41"/>
    <w:rsid w:val="00A31BBF"/>
    <w:rsid w:val="00A32424"/>
    <w:rsid w:val="00A32B15"/>
    <w:rsid w:val="00A32B3B"/>
    <w:rsid w:val="00A341D8"/>
    <w:rsid w:val="00A341F8"/>
    <w:rsid w:val="00A34EA5"/>
    <w:rsid w:val="00A35233"/>
    <w:rsid w:val="00A35BA0"/>
    <w:rsid w:val="00A3659C"/>
    <w:rsid w:val="00A40ED1"/>
    <w:rsid w:val="00A42789"/>
    <w:rsid w:val="00A43242"/>
    <w:rsid w:val="00A43CC3"/>
    <w:rsid w:val="00A43D46"/>
    <w:rsid w:val="00A440C0"/>
    <w:rsid w:val="00A44133"/>
    <w:rsid w:val="00A45941"/>
    <w:rsid w:val="00A45BA6"/>
    <w:rsid w:val="00A45E92"/>
    <w:rsid w:val="00A45EBA"/>
    <w:rsid w:val="00A473B9"/>
    <w:rsid w:val="00A47537"/>
    <w:rsid w:val="00A47CAD"/>
    <w:rsid w:val="00A47E52"/>
    <w:rsid w:val="00A47EF8"/>
    <w:rsid w:val="00A52916"/>
    <w:rsid w:val="00A53387"/>
    <w:rsid w:val="00A535A6"/>
    <w:rsid w:val="00A537D3"/>
    <w:rsid w:val="00A53988"/>
    <w:rsid w:val="00A53BB8"/>
    <w:rsid w:val="00A53C69"/>
    <w:rsid w:val="00A53C75"/>
    <w:rsid w:val="00A54C60"/>
    <w:rsid w:val="00A54CBC"/>
    <w:rsid w:val="00A570BD"/>
    <w:rsid w:val="00A577D9"/>
    <w:rsid w:val="00A57FDD"/>
    <w:rsid w:val="00A6620F"/>
    <w:rsid w:val="00A669F2"/>
    <w:rsid w:val="00A66DC3"/>
    <w:rsid w:val="00A67289"/>
    <w:rsid w:val="00A70243"/>
    <w:rsid w:val="00A7084D"/>
    <w:rsid w:val="00A70A6D"/>
    <w:rsid w:val="00A7187D"/>
    <w:rsid w:val="00A718DF"/>
    <w:rsid w:val="00A72598"/>
    <w:rsid w:val="00A7273A"/>
    <w:rsid w:val="00A72F03"/>
    <w:rsid w:val="00A7389F"/>
    <w:rsid w:val="00A75314"/>
    <w:rsid w:val="00A759C6"/>
    <w:rsid w:val="00A76803"/>
    <w:rsid w:val="00A80989"/>
    <w:rsid w:val="00A80FD6"/>
    <w:rsid w:val="00A812B1"/>
    <w:rsid w:val="00A83502"/>
    <w:rsid w:val="00A83E3B"/>
    <w:rsid w:val="00A84057"/>
    <w:rsid w:val="00A84269"/>
    <w:rsid w:val="00A84E5C"/>
    <w:rsid w:val="00A85429"/>
    <w:rsid w:val="00A85C98"/>
    <w:rsid w:val="00A86300"/>
    <w:rsid w:val="00A86436"/>
    <w:rsid w:val="00A867B8"/>
    <w:rsid w:val="00A867EE"/>
    <w:rsid w:val="00A86C8D"/>
    <w:rsid w:val="00A87E40"/>
    <w:rsid w:val="00A9027B"/>
    <w:rsid w:val="00A90DA9"/>
    <w:rsid w:val="00A916CB"/>
    <w:rsid w:val="00A918B8"/>
    <w:rsid w:val="00A92F2E"/>
    <w:rsid w:val="00A93B01"/>
    <w:rsid w:val="00A945D9"/>
    <w:rsid w:val="00A948E2"/>
    <w:rsid w:val="00A95178"/>
    <w:rsid w:val="00A95C50"/>
    <w:rsid w:val="00A95E56"/>
    <w:rsid w:val="00A96C8E"/>
    <w:rsid w:val="00A970D8"/>
    <w:rsid w:val="00A97154"/>
    <w:rsid w:val="00A977E3"/>
    <w:rsid w:val="00AA1A2F"/>
    <w:rsid w:val="00AA1CAF"/>
    <w:rsid w:val="00AA1F4E"/>
    <w:rsid w:val="00AA220D"/>
    <w:rsid w:val="00AA2E8D"/>
    <w:rsid w:val="00AA489B"/>
    <w:rsid w:val="00AA4FD2"/>
    <w:rsid w:val="00AA557C"/>
    <w:rsid w:val="00AA5A2D"/>
    <w:rsid w:val="00AA656F"/>
    <w:rsid w:val="00AA69D7"/>
    <w:rsid w:val="00AA6A0A"/>
    <w:rsid w:val="00AA6A9D"/>
    <w:rsid w:val="00AA7021"/>
    <w:rsid w:val="00AA721F"/>
    <w:rsid w:val="00AA7257"/>
    <w:rsid w:val="00AB0E4B"/>
    <w:rsid w:val="00AB11C1"/>
    <w:rsid w:val="00AB2446"/>
    <w:rsid w:val="00AB28B9"/>
    <w:rsid w:val="00AB2D38"/>
    <w:rsid w:val="00AB3299"/>
    <w:rsid w:val="00AB3E26"/>
    <w:rsid w:val="00AB4606"/>
    <w:rsid w:val="00AB4B7B"/>
    <w:rsid w:val="00AB4F52"/>
    <w:rsid w:val="00AB574E"/>
    <w:rsid w:val="00AB601E"/>
    <w:rsid w:val="00AB6AB4"/>
    <w:rsid w:val="00AB7757"/>
    <w:rsid w:val="00AB7974"/>
    <w:rsid w:val="00AB7B83"/>
    <w:rsid w:val="00AC0290"/>
    <w:rsid w:val="00AC068E"/>
    <w:rsid w:val="00AC1D98"/>
    <w:rsid w:val="00AC2BDB"/>
    <w:rsid w:val="00AC3803"/>
    <w:rsid w:val="00AC395A"/>
    <w:rsid w:val="00AC506E"/>
    <w:rsid w:val="00AC5C44"/>
    <w:rsid w:val="00AC5D5D"/>
    <w:rsid w:val="00AC5FB3"/>
    <w:rsid w:val="00AC6498"/>
    <w:rsid w:val="00AC719E"/>
    <w:rsid w:val="00AC7275"/>
    <w:rsid w:val="00AD0CFC"/>
    <w:rsid w:val="00AD16A8"/>
    <w:rsid w:val="00AD19B7"/>
    <w:rsid w:val="00AD2090"/>
    <w:rsid w:val="00AD2FF0"/>
    <w:rsid w:val="00AD3DC0"/>
    <w:rsid w:val="00AD4345"/>
    <w:rsid w:val="00AD6211"/>
    <w:rsid w:val="00AD6A77"/>
    <w:rsid w:val="00AD6E4A"/>
    <w:rsid w:val="00AD6E67"/>
    <w:rsid w:val="00AD742B"/>
    <w:rsid w:val="00AE106A"/>
    <w:rsid w:val="00AE240C"/>
    <w:rsid w:val="00AE3B60"/>
    <w:rsid w:val="00AE47C1"/>
    <w:rsid w:val="00AE49EC"/>
    <w:rsid w:val="00AE5F6B"/>
    <w:rsid w:val="00AF1E13"/>
    <w:rsid w:val="00AF200A"/>
    <w:rsid w:val="00AF2133"/>
    <w:rsid w:val="00AF2ABF"/>
    <w:rsid w:val="00AF3096"/>
    <w:rsid w:val="00AF4472"/>
    <w:rsid w:val="00AF4BC5"/>
    <w:rsid w:val="00AF527F"/>
    <w:rsid w:val="00AF60DC"/>
    <w:rsid w:val="00AF73FD"/>
    <w:rsid w:val="00AF7954"/>
    <w:rsid w:val="00AF7B7D"/>
    <w:rsid w:val="00AF7E12"/>
    <w:rsid w:val="00B0052F"/>
    <w:rsid w:val="00B01EE8"/>
    <w:rsid w:val="00B02C4E"/>
    <w:rsid w:val="00B03364"/>
    <w:rsid w:val="00B0352D"/>
    <w:rsid w:val="00B0487E"/>
    <w:rsid w:val="00B04EA0"/>
    <w:rsid w:val="00B05723"/>
    <w:rsid w:val="00B05F5F"/>
    <w:rsid w:val="00B0731F"/>
    <w:rsid w:val="00B10194"/>
    <w:rsid w:val="00B10CB2"/>
    <w:rsid w:val="00B13545"/>
    <w:rsid w:val="00B1394D"/>
    <w:rsid w:val="00B146A7"/>
    <w:rsid w:val="00B16093"/>
    <w:rsid w:val="00B16BD2"/>
    <w:rsid w:val="00B1723D"/>
    <w:rsid w:val="00B20D50"/>
    <w:rsid w:val="00B20ECB"/>
    <w:rsid w:val="00B22976"/>
    <w:rsid w:val="00B23B73"/>
    <w:rsid w:val="00B23D95"/>
    <w:rsid w:val="00B25090"/>
    <w:rsid w:val="00B250D0"/>
    <w:rsid w:val="00B2511C"/>
    <w:rsid w:val="00B256EE"/>
    <w:rsid w:val="00B25C71"/>
    <w:rsid w:val="00B25F34"/>
    <w:rsid w:val="00B26776"/>
    <w:rsid w:val="00B26B1C"/>
    <w:rsid w:val="00B26CEE"/>
    <w:rsid w:val="00B26D83"/>
    <w:rsid w:val="00B2759A"/>
    <w:rsid w:val="00B275BD"/>
    <w:rsid w:val="00B27C9A"/>
    <w:rsid w:val="00B27DDC"/>
    <w:rsid w:val="00B27E9B"/>
    <w:rsid w:val="00B3176F"/>
    <w:rsid w:val="00B32500"/>
    <w:rsid w:val="00B32893"/>
    <w:rsid w:val="00B338F9"/>
    <w:rsid w:val="00B3439B"/>
    <w:rsid w:val="00B34AC1"/>
    <w:rsid w:val="00B3548C"/>
    <w:rsid w:val="00B35FBA"/>
    <w:rsid w:val="00B367CC"/>
    <w:rsid w:val="00B37E71"/>
    <w:rsid w:val="00B37FF0"/>
    <w:rsid w:val="00B40BAF"/>
    <w:rsid w:val="00B425A5"/>
    <w:rsid w:val="00B425D6"/>
    <w:rsid w:val="00B43A66"/>
    <w:rsid w:val="00B44995"/>
    <w:rsid w:val="00B44BAB"/>
    <w:rsid w:val="00B4509F"/>
    <w:rsid w:val="00B45856"/>
    <w:rsid w:val="00B50EE9"/>
    <w:rsid w:val="00B516F1"/>
    <w:rsid w:val="00B54DF2"/>
    <w:rsid w:val="00B55E86"/>
    <w:rsid w:val="00B560D3"/>
    <w:rsid w:val="00B5759C"/>
    <w:rsid w:val="00B6020A"/>
    <w:rsid w:val="00B604D5"/>
    <w:rsid w:val="00B60D4B"/>
    <w:rsid w:val="00B60E98"/>
    <w:rsid w:val="00B624D7"/>
    <w:rsid w:val="00B626C8"/>
    <w:rsid w:val="00B63463"/>
    <w:rsid w:val="00B6371D"/>
    <w:rsid w:val="00B637B8"/>
    <w:rsid w:val="00B63D00"/>
    <w:rsid w:val="00B63D5B"/>
    <w:rsid w:val="00B6449E"/>
    <w:rsid w:val="00B64599"/>
    <w:rsid w:val="00B648FA"/>
    <w:rsid w:val="00B652C4"/>
    <w:rsid w:val="00B655D2"/>
    <w:rsid w:val="00B65E46"/>
    <w:rsid w:val="00B664B8"/>
    <w:rsid w:val="00B66E40"/>
    <w:rsid w:val="00B66ED1"/>
    <w:rsid w:val="00B67033"/>
    <w:rsid w:val="00B67A29"/>
    <w:rsid w:val="00B70101"/>
    <w:rsid w:val="00B7040B"/>
    <w:rsid w:val="00B715BD"/>
    <w:rsid w:val="00B71CA9"/>
    <w:rsid w:val="00B729CD"/>
    <w:rsid w:val="00B73343"/>
    <w:rsid w:val="00B74362"/>
    <w:rsid w:val="00B748B8"/>
    <w:rsid w:val="00B74B7F"/>
    <w:rsid w:val="00B75559"/>
    <w:rsid w:val="00B755F5"/>
    <w:rsid w:val="00B75843"/>
    <w:rsid w:val="00B76947"/>
    <w:rsid w:val="00B7730F"/>
    <w:rsid w:val="00B77E46"/>
    <w:rsid w:val="00B80647"/>
    <w:rsid w:val="00B8133E"/>
    <w:rsid w:val="00B81C2F"/>
    <w:rsid w:val="00B848C1"/>
    <w:rsid w:val="00B84B0D"/>
    <w:rsid w:val="00B8570B"/>
    <w:rsid w:val="00B858E8"/>
    <w:rsid w:val="00B862E4"/>
    <w:rsid w:val="00B86541"/>
    <w:rsid w:val="00B86A71"/>
    <w:rsid w:val="00B86DE7"/>
    <w:rsid w:val="00B87258"/>
    <w:rsid w:val="00B90FD7"/>
    <w:rsid w:val="00B928A9"/>
    <w:rsid w:val="00B9486F"/>
    <w:rsid w:val="00B94C07"/>
    <w:rsid w:val="00B95296"/>
    <w:rsid w:val="00B962D8"/>
    <w:rsid w:val="00B9688B"/>
    <w:rsid w:val="00B97D5F"/>
    <w:rsid w:val="00BA0BD0"/>
    <w:rsid w:val="00BA0C20"/>
    <w:rsid w:val="00BA1CF4"/>
    <w:rsid w:val="00BA3940"/>
    <w:rsid w:val="00BA4327"/>
    <w:rsid w:val="00BA5238"/>
    <w:rsid w:val="00BA5694"/>
    <w:rsid w:val="00BA6158"/>
    <w:rsid w:val="00BA6AAB"/>
    <w:rsid w:val="00BA76D4"/>
    <w:rsid w:val="00BB0980"/>
    <w:rsid w:val="00BB112C"/>
    <w:rsid w:val="00BB14B1"/>
    <w:rsid w:val="00BB1FE0"/>
    <w:rsid w:val="00BB32A2"/>
    <w:rsid w:val="00BB53A7"/>
    <w:rsid w:val="00BB5791"/>
    <w:rsid w:val="00BB6427"/>
    <w:rsid w:val="00BB6823"/>
    <w:rsid w:val="00BB70F8"/>
    <w:rsid w:val="00BB76B0"/>
    <w:rsid w:val="00BC066F"/>
    <w:rsid w:val="00BC08A6"/>
    <w:rsid w:val="00BC0F09"/>
    <w:rsid w:val="00BC23CC"/>
    <w:rsid w:val="00BC2D46"/>
    <w:rsid w:val="00BC32AB"/>
    <w:rsid w:val="00BC3F33"/>
    <w:rsid w:val="00BC3FC1"/>
    <w:rsid w:val="00BC6166"/>
    <w:rsid w:val="00BC6EF6"/>
    <w:rsid w:val="00BC785F"/>
    <w:rsid w:val="00BC7F44"/>
    <w:rsid w:val="00BD0190"/>
    <w:rsid w:val="00BD07C1"/>
    <w:rsid w:val="00BD0C23"/>
    <w:rsid w:val="00BD0CAB"/>
    <w:rsid w:val="00BD2247"/>
    <w:rsid w:val="00BD3D98"/>
    <w:rsid w:val="00BD51B0"/>
    <w:rsid w:val="00BD5756"/>
    <w:rsid w:val="00BD5C3E"/>
    <w:rsid w:val="00BD5E18"/>
    <w:rsid w:val="00BD60CE"/>
    <w:rsid w:val="00BD6396"/>
    <w:rsid w:val="00BD73CC"/>
    <w:rsid w:val="00BD7466"/>
    <w:rsid w:val="00BD78DB"/>
    <w:rsid w:val="00BE00F4"/>
    <w:rsid w:val="00BE011E"/>
    <w:rsid w:val="00BE0358"/>
    <w:rsid w:val="00BE088E"/>
    <w:rsid w:val="00BE17F6"/>
    <w:rsid w:val="00BE1F06"/>
    <w:rsid w:val="00BE27C2"/>
    <w:rsid w:val="00BE2B1B"/>
    <w:rsid w:val="00BE39C2"/>
    <w:rsid w:val="00BE3FDA"/>
    <w:rsid w:val="00BE4C04"/>
    <w:rsid w:val="00BE51FD"/>
    <w:rsid w:val="00BE5340"/>
    <w:rsid w:val="00BE5B2B"/>
    <w:rsid w:val="00BE60C1"/>
    <w:rsid w:val="00BE66EA"/>
    <w:rsid w:val="00BF0B5D"/>
    <w:rsid w:val="00BF1432"/>
    <w:rsid w:val="00BF1692"/>
    <w:rsid w:val="00BF16A6"/>
    <w:rsid w:val="00BF1ACE"/>
    <w:rsid w:val="00BF21F4"/>
    <w:rsid w:val="00BF2387"/>
    <w:rsid w:val="00BF2582"/>
    <w:rsid w:val="00BF37E7"/>
    <w:rsid w:val="00BF3A41"/>
    <w:rsid w:val="00BF3E0B"/>
    <w:rsid w:val="00BF3FFD"/>
    <w:rsid w:val="00BF4276"/>
    <w:rsid w:val="00BF44A7"/>
    <w:rsid w:val="00BF6395"/>
    <w:rsid w:val="00BF6D4E"/>
    <w:rsid w:val="00BF6FCD"/>
    <w:rsid w:val="00BF730C"/>
    <w:rsid w:val="00C0044A"/>
    <w:rsid w:val="00C00B6F"/>
    <w:rsid w:val="00C015E1"/>
    <w:rsid w:val="00C03212"/>
    <w:rsid w:val="00C0392F"/>
    <w:rsid w:val="00C0409E"/>
    <w:rsid w:val="00C04AC6"/>
    <w:rsid w:val="00C04C63"/>
    <w:rsid w:val="00C04EEC"/>
    <w:rsid w:val="00C06ADE"/>
    <w:rsid w:val="00C06B8D"/>
    <w:rsid w:val="00C07184"/>
    <w:rsid w:val="00C10060"/>
    <w:rsid w:val="00C1096F"/>
    <w:rsid w:val="00C119A5"/>
    <w:rsid w:val="00C120EF"/>
    <w:rsid w:val="00C125C6"/>
    <w:rsid w:val="00C12AEB"/>
    <w:rsid w:val="00C12E89"/>
    <w:rsid w:val="00C13085"/>
    <w:rsid w:val="00C13BD6"/>
    <w:rsid w:val="00C14465"/>
    <w:rsid w:val="00C1483C"/>
    <w:rsid w:val="00C14A59"/>
    <w:rsid w:val="00C20308"/>
    <w:rsid w:val="00C203FB"/>
    <w:rsid w:val="00C204C7"/>
    <w:rsid w:val="00C23311"/>
    <w:rsid w:val="00C235D4"/>
    <w:rsid w:val="00C241F5"/>
    <w:rsid w:val="00C24E73"/>
    <w:rsid w:val="00C251AD"/>
    <w:rsid w:val="00C252CE"/>
    <w:rsid w:val="00C2768F"/>
    <w:rsid w:val="00C27837"/>
    <w:rsid w:val="00C27D55"/>
    <w:rsid w:val="00C3092D"/>
    <w:rsid w:val="00C30A20"/>
    <w:rsid w:val="00C30C19"/>
    <w:rsid w:val="00C31046"/>
    <w:rsid w:val="00C31AE5"/>
    <w:rsid w:val="00C323CD"/>
    <w:rsid w:val="00C326DA"/>
    <w:rsid w:val="00C33EEE"/>
    <w:rsid w:val="00C347C8"/>
    <w:rsid w:val="00C34B5B"/>
    <w:rsid w:val="00C34E71"/>
    <w:rsid w:val="00C35A29"/>
    <w:rsid w:val="00C35EAC"/>
    <w:rsid w:val="00C3609B"/>
    <w:rsid w:val="00C360D6"/>
    <w:rsid w:val="00C361AA"/>
    <w:rsid w:val="00C363F0"/>
    <w:rsid w:val="00C3733F"/>
    <w:rsid w:val="00C40558"/>
    <w:rsid w:val="00C41189"/>
    <w:rsid w:val="00C41330"/>
    <w:rsid w:val="00C4209D"/>
    <w:rsid w:val="00C4252F"/>
    <w:rsid w:val="00C43016"/>
    <w:rsid w:val="00C4328C"/>
    <w:rsid w:val="00C43B00"/>
    <w:rsid w:val="00C43BEC"/>
    <w:rsid w:val="00C44020"/>
    <w:rsid w:val="00C440B4"/>
    <w:rsid w:val="00C44229"/>
    <w:rsid w:val="00C44893"/>
    <w:rsid w:val="00C454B1"/>
    <w:rsid w:val="00C466B7"/>
    <w:rsid w:val="00C46AAC"/>
    <w:rsid w:val="00C47937"/>
    <w:rsid w:val="00C47A99"/>
    <w:rsid w:val="00C47EA0"/>
    <w:rsid w:val="00C50066"/>
    <w:rsid w:val="00C518C5"/>
    <w:rsid w:val="00C51C65"/>
    <w:rsid w:val="00C53B03"/>
    <w:rsid w:val="00C54F4D"/>
    <w:rsid w:val="00C554B2"/>
    <w:rsid w:val="00C565B4"/>
    <w:rsid w:val="00C56934"/>
    <w:rsid w:val="00C56C99"/>
    <w:rsid w:val="00C60DF4"/>
    <w:rsid w:val="00C62225"/>
    <w:rsid w:val="00C629C4"/>
    <w:rsid w:val="00C62C78"/>
    <w:rsid w:val="00C62D37"/>
    <w:rsid w:val="00C63E9F"/>
    <w:rsid w:val="00C64473"/>
    <w:rsid w:val="00C64720"/>
    <w:rsid w:val="00C64FDA"/>
    <w:rsid w:val="00C65096"/>
    <w:rsid w:val="00C65255"/>
    <w:rsid w:val="00C6556E"/>
    <w:rsid w:val="00C65CD9"/>
    <w:rsid w:val="00C6612C"/>
    <w:rsid w:val="00C663C9"/>
    <w:rsid w:val="00C666D2"/>
    <w:rsid w:val="00C66DCE"/>
    <w:rsid w:val="00C67A3C"/>
    <w:rsid w:val="00C703B6"/>
    <w:rsid w:val="00C70FB5"/>
    <w:rsid w:val="00C7254A"/>
    <w:rsid w:val="00C7313F"/>
    <w:rsid w:val="00C73857"/>
    <w:rsid w:val="00C7449D"/>
    <w:rsid w:val="00C74783"/>
    <w:rsid w:val="00C74958"/>
    <w:rsid w:val="00C76D7C"/>
    <w:rsid w:val="00C808AF"/>
    <w:rsid w:val="00C81564"/>
    <w:rsid w:val="00C81959"/>
    <w:rsid w:val="00C81A5C"/>
    <w:rsid w:val="00C821BB"/>
    <w:rsid w:val="00C837B8"/>
    <w:rsid w:val="00C83A11"/>
    <w:rsid w:val="00C83D64"/>
    <w:rsid w:val="00C845D5"/>
    <w:rsid w:val="00C858F7"/>
    <w:rsid w:val="00C85CE9"/>
    <w:rsid w:val="00C87350"/>
    <w:rsid w:val="00C87C4C"/>
    <w:rsid w:val="00C910C8"/>
    <w:rsid w:val="00C9281C"/>
    <w:rsid w:val="00C94AAC"/>
    <w:rsid w:val="00C95A2F"/>
    <w:rsid w:val="00C95DE2"/>
    <w:rsid w:val="00C965A2"/>
    <w:rsid w:val="00C97102"/>
    <w:rsid w:val="00C97243"/>
    <w:rsid w:val="00C977E7"/>
    <w:rsid w:val="00C9798A"/>
    <w:rsid w:val="00C97ABB"/>
    <w:rsid w:val="00CA0627"/>
    <w:rsid w:val="00CA0FC2"/>
    <w:rsid w:val="00CA1007"/>
    <w:rsid w:val="00CA109F"/>
    <w:rsid w:val="00CA10C9"/>
    <w:rsid w:val="00CA10E8"/>
    <w:rsid w:val="00CA16CF"/>
    <w:rsid w:val="00CA1912"/>
    <w:rsid w:val="00CA1AC6"/>
    <w:rsid w:val="00CA2FBD"/>
    <w:rsid w:val="00CA4529"/>
    <w:rsid w:val="00CA4B0C"/>
    <w:rsid w:val="00CA51D2"/>
    <w:rsid w:val="00CA548A"/>
    <w:rsid w:val="00CA5892"/>
    <w:rsid w:val="00CA64E0"/>
    <w:rsid w:val="00CA68B4"/>
    <w:rsid w:val="00CA69AD"/>
    <w:rsid w:val="00CB0B7C"/>
    <w:rsid w:val="00CB1585"/>
    <w:rsid w:val="00CB2543"/>
    <w:rsid w:val="00CB2FDF"/>
    <w:rsid w:val="00CB2FE7"/>
    <w:rsid w:val="00CB30B7"/>
    <w:rsid w:val="00CB3F1F"/>
    <w:rsid w:val="00CB4451"/>
    <w:rsid w:val="00CB4658"/>
    <w:rsid w:val="00CB551D"/>
    <w:rsid w:val="00CB5A4E"/>
    <w:rsid w:val="00CB5F24"/>
    <w:rsid w:val="00CB7B73"/>
    <w:rsid w:val="00CB7F4F"/>
    <w:rsid w:val="00CC04AB"/>
    <w:rsid w:val="00CC07F3"/>
    <w:rsid w:val="00CC1200"/>
    <w:rsid w:val="00CC1941"/>
    <w:rsid w:val="00CC2C97"/>
    <w:rsid w:val="00CC30DE"/>
    <w:rsid w:val="00CC318F"/>
    <w:rsid w:val="00CC41EF"/>
    <w:rsid w:val="00CC4500"/>
    <w:rsid w:val="00CC4A6D"/>
    <w:rsid w:val="00CC500E"/>
    <w:rsid w:val="00CC5021"/>
    <w:rsid w:val="00CC5B8D"/>
    <w:rsid w:val="00CC7105"/>
    <w:rsid w:val="00CC71D4"/>
    <w:rsid w:val="00CC720F"/>
    <w:rsid w:val="00CC7380"/>
    <w:rsid w:val="00CC7D70"/>
    <w:rsid w:val="00CD1155"/>
    <w:rsid w:val="00CD16C3"/>
    <w:rsid w:val="00CD2082"/>
    <w:rsid w:val="00CD2F7E"/>
    <w:rsid w:val="00CD3475"/>
    <w:rsid w:val="00CD3A36"/>
    <w:rsid w:val="00CD4840"/>
    <w:rsid w:val="00CD5502"/>
    <w:rsid w:val="00CD5678"/>
    <w:rsid w:val="00CD66B2"/>
    <w:rsid w:val="00CD7016"/>
    <w:rsid w:val="00CD7268"/>
    <w:rsid w:val="00CE021C"/>
    <w:rsid w:val="00CE06B6"/>
    <w:rsid w:val="00CE161A"/>
    <w:rsid w:val="00CE1CDA"/>
    <w:rsid w:val="00CE3156"/>
    <w:rsid w:val="00CE3279"/>
    <w:rsid w:val="00CE5F8A"/>
    <w:rsid w:val="00CE75D3"/>
    <w:rsid w:val="00CE79A5"/>
    <w:rsid w:val="00CE7FFD"/>
    <w:rsid w:val="00CF0036"/>
    <w:rsid w:val="00CF0886"/>
    <w:rsid w:val="00CF104B"/>
    <w:rsid w:val="00CF1F8E"/>
    <w:rsid w:val="00CF2871"/>
    <w:rsid w:val="00CF42C9"/>
    <w:rsid w:val="00CF4835"/>
    <w:rsid w:val="00CF493D"/>
    <w:rsid w:val="00CF5AEB"/>
    <w:rsid w:val="00CF5B0B"/>
    <w:rsid w:val="00CF5E4F"/>
    <w:rsid w:val="00CF669A"/>
    <w:rsid w:val="00CF6782"/>
    <w:rsid w:val="00CF6943"/>
    <w:rsid w:val="00CF69F4"/>
    <w:rsid w:val="00CF6F94"/>
    <w:rsid w:val="00CF7026"/>
    <w:rsid w:val="00CF78D8"/>
    <w:rsid w:val="00D00778"/>
    <w:rsid w:val="00D00845"/>
    <w:rsid w:val="00D00A29"/>
    <w:rsid w:val="00D0131C"/>
    <w:rsid w:val="00D01628"/>
    <w:rsid w:val="00D01EF3"/>
    <w:rsid w:val="00D02049"/>
    <w:rsid w:val="00D021DD"/>
    <w:rsid w:val="00D021FB"/>
    <w:rsid w:val="00D044A2"/>
    <w:rsid w:val="00D0489C"/>
    <w:rsid w:val="00D06803"/>
    <w:rsid w:val="00D06D10"/>
    <w:rsid w:val="00D07422"/>
    <w:rsid w:val="00D07A6A"/>
    <w:rsid w:val="00D07E63"/>
    <w:rsid w:val="00D07EBE"/>
    <w:rsid w:val="00D107F8"/>
    <w:rsid w:val="00D10DEC"/>
    <w:rsid w:val="00D126BE"/>
    <w:rsid w:val="00D12964"/>
    <w:rsid w:val="00D135AC"/>
    <w:rsid w:val="00D13F2F"/>
    <w:rsid w:val="00D1428E"/>
    <w:rsid w:val="00D145B8"/>
    <w:rsid w:val="00D150AF"/>
    <w:rsid w:val="00D1544C"/>
    <w:rsid w:val="00D16254"/>
    <w:rsid w:val="00D16280"/>
    <w:rsid w:val="00D16BEA"/>
    <w:rsid w:val="00D16ECD"/>
    <w:rsid w:val="00D17018"/>
    <w:rsid w:val="00D2054A"/>
    <w:rsid w:val="00D20B62"/>
    <w:rsid w:val="00D21672"/>
    <w:rsid w:val="00D2257E"/>
    <w:rsid w:val="00D226E7"/>
    <w:rsid w:val="00D22C9F"/>
    <w:rsid w:val="00D22E29"/>
    <w:rsid w:val="00D23E7B"/>
    <w:rsid w:val="00D24627"/>
    <w:rsid w:val="00D24BC1"/>
    <w:rsid w:val="00D24DD3"/>
    <w:rsid w:val="00D254F0"/>
    <w:rsid w:val="00D254F7"/>
    <w:rsid w:val="00D262C6"/>
    <w:rsid w:val="00D2636C"/>
    <w:rsid w:val="00D26EA4"/>
    <w:rsid w:val="00D27506"/>
    <w:rsid w:val="00D30127"/>
    <w:rsid w:val="00D3063A"/>
    <w:rsid w:val="00D30823"/>
    <w:rsid w:val="00D30AE1"/>
    <w:rsid w:val="00D30F3B"/>
    <w:rsid w:val="00D30F50"/>
    <w:rsid w:val="00D31196"/>
    <w:rsid w:val="00D311FB"/>
    <w:rsid w:val="00D31293"/>
    <w:rsid w:val="00D316A1"/>
    <w:rsid w:val="00D321D6"/>
    <w:rsid w:val="00D322E2"/>
    <w:rsid w:val="00D326FB"/>
    <w:rsid w:val="00D32716"/>
    <w:rsid w:val="00D32E1A"/>
    <w:rsid w:val="00D32F56"/>
    <w:rsid w:val="00D336E5"/>
    <w:rsid w:val="00D33BB1"/>
    <w:rsid w:val="00D34030"/>
    <w:rsid w:val="00D341F7"/>
    <w:rsid w:val="00D34604"/>
    <w:rsid w:val="00D34FE4"/>
    <w:rsid w:val="00D3541D"/>
    <w:rsid w:val="00D36F00"/>
    <w:rsid w:val="00D3728D"/>
    <w:rsid w:val="00D37FD9"/>
    <w:rsid w:val="00D40189"/>
    <w:rsid w:val="00D40404"/>
    <w:rsid w:val="00D40B9B"/>
    <w:rsid w:val="00D41FA5"/>
    <w:rsid w:val="00D425AF"/>
    <w:rsid w:val="00D42E4E"/>
    <w:rsid w:val="00D44AF1"/>
    <w:rsid w:val="00D46589"/>
    <w:rsid w:val="00D46A83"/>
    <w:rsid w:val="00D475A7"/>
    <w:rsid w:val="00D509B9"/>
    <w:rsid w:val="00D51106"/>
    <w:rsid w:val="00D51607"/>
    <w:rsid w:val="00D51F7F"/>
    <w:rsid w:val="00D52741"/>
    <w:rsid w:val="00D528DC"/>
    <w:rsid w:val="00D531F1"/>
    <w:rsid w:val="00D53597"/>
    <w:rsid w:val="00D5359D"/>
    <w:rsid w:val="00D5457C"/>
    <w:rsid w:val="00D54A31"/>
    <w:rsid w:val="00D552E4"/>
    <w:rsid w:val="00D55975"/>
    <w:rsid w:val="00D55A85"/>
    <w:rsid w:val="00D55C14"/>
    <w:rsid w:val="00D55CE9"/>
    <w:rsid w:val="00D5768E"/>
    <w:rsid w:val="00D60CDF"/>
    <w:rsid w:val="00D619DC"/>
    <w:rsid w:val="00D61B87"/>
    <w:rsid w:val="00D629C2"/>
    <w:rsid w:val="00D654F4"/>
    <w:rsid w:val="00D65BF2"/>
    <w:rsid w:val="00D660F8"/>
    <w:rsid w:val="00D6670A"/>
    <w:rsid w:val="00D672BB"/>
    <w:rsid w:val="00D6760A"/>
    <w:rsid w:val="00D67611"/>
    <w:rsid w:val="00D67DEB"/>
    <w:rsid w:val="00D71700"/>
    <w:rsid w:val="00D71A23"/>
    <w:rsid w:val="00D7248D"/>
    <w:rsid w:val="00D734B7"/>
    <w:rsid w:val="00D739C3"/>
    <w:rsid w:val="00D73D7C"/>
    <w:rsid w:val="00D749BF"/>
    <w:rsid w:val="00D76436"/>
    <w:rsid w:val="00D773E6"/>
    <w:rsid w:val="00D77B7A"/>
    <w:rsid w:val="00D80B9F"/>
    <w:rsid w:val="00D81132"/>
    <w:rsid w:val="00D816D9"/>
    <w:rsid w:val="00D82D20"/>
    <w:rsid w:val="00D84967"/>
    <w:rsid w:val="00D85680"/>
    <w:rsid w:val="00D85DAF"/>
    <w:rsid w:val="00D8693F"/>
    <w:rsid w:val="00D86977"/>
    <w:rsid w:val="00D878E2"/>
    <w:rsid w:val="00D8798D"/>
    <w:rsid w:val="00D87A5D"/>
    <w:rsid w:val="00D87CF1"/>
    <w:rsid w:val="00D90BBB"/>
    <w:rsid w:val="00D92F65"/>
    <w:rsid w:val="00D93440"/>
    <w:rsid w:val="00D93CEA"/>
    <w:rsid w:val="00D94406"/>
    <w:rsid w:val="00D94CF6"/>
    <w:rsid w:val="00D957A6"/>
    <w:rsid w:val="00D97CC9"/>
    <w:rsid w:val="00DA17C7"/>
    <w:rsid w:val="00DA1907"/>
    <w:rsid w:val="00DA1F34"/>
    <w:rsid w:val="00DA232D"/>
    <w:rsid w:val="00DA2676"/>
    <w:rsid w:val="00DA272F"/>
    <w:rsid w:val="00DA3346"/>
    <w:rsid w:val="00DA53B6"/>
    <w:rsid w:val="00DA5800"/>
    <w:rsid w:val="00DA7882"/>
    <w:rsid w:val="00DB0248"/>
    <w:rsid w:val="00DB0421"/>
    <w:rsid w:val="00DB25BC"/>
    <w:rsid w:val="00DB269F"/>
    <w:rsid w:val="00DB299E"/>
    <w:rsid w:val="00DB3780"/>
    <w:rsid w:val="00DB407B"/>
    <w:rsid w:val="00DB47EE"/>
    <w:rsid w:val="00DB480C"/>
    <w:rsid w:val="00DB5954"/>
    <w:rsid w:val="00DB62DD"/>
    <w:rsid w:val="00DB6898"/>
    <w:rsid w:val="00DB6A78"/>
    <w:rsid w:val="00DC0409"/>
    <w:rsid w:val="00DC08AD"/>
    <w:rsid w:val="00DC0CB6"/>
    <w:rsid w:val="00DC1582"/>
    <w:rsid w:val="00DC2D6C"/>
    <w:rsid w:val="00DC30F8"/>
    <w:rsid w:val="00DC3AF0"/>
    <w:rsid w:val="00DC4152"/>
    <w:rsid w:val="00DC53A4"/>
    <w:rsid w:val="00DC5A11"/>
    <w:rsid w:val="00DC6A0D"/>
    <w:rsid w:val="00DC6C26"/>
    <w:rsid w:val="00DC6DAB"/>
    <w:rsid w:val="00DC7305"/>
    <w:rsid w:val="00DC7D31"/>
    <w:rsid w:val="00DC7E70"/>
    <w:rsid w:val="00DC7F06"/>
    <w:rsid w:val="00DD016A"/>
    <w:rsid w:val="00DD0F95"/>
    <w:rsid w:val="00DD1100"/>
    <w:rsid w:val="00DD188C"/>
    <w:rsid w:val="00DD2612"/>
    <w:rsid w:val="00DD26B9"/>
    <w:rsid w:val="00DD3844"/>
    <w:rsid w:val="00DD581D"/>
    <w:rsid w:val="00DD6AF8"/>
    <w:rsid w:val="00DD6CEB"/>
    <w:rsid w:val="00DD764F"/>
    <w:rsid w:val="00DE0394"/>
    <w:rsid w:val="00DE03D9"/>
    <w:rsid w:val="00DE044F"/>
    <w:rsid w:val="00DE0D48"/>
    <w:rsid w:val="00DE1034"/>
    <w:rsid w:val="00DE15D5"/>
    <w:rsid w:val="00DE1AE7"/>
    <w:rsid w:val="00DE215D"/>
    <w:rsid w:val="00DE32D9"/>
    <w:rsid w:val="00DE39E8"/>
    <w:rsid w:val="00DE3A3C"/>
    <w:rsid w:val="00DE3F61"/>
    <w:rsid w:val="00DE42ED"/>
    <w:rsid w:val="00DE4590"/>
    <w:rsid w:val="00DE537E"/>
    <w:rsid w:val="00DE7F9D"/>
    <w:rsid w:val="00DF1474"/>
    <w:rsid w:val="00DF1E68"/>
    <w:rsid w:val="00DF2A64"/>
    <w:rsid w:val="00DF2EDE"/>
    <w:rsid w:val="00DF3B90"/>
    <w:rsid w:val="00DF3EBA"/>
    <w:rsid w:val="00DF41F4"/>
    <w:rsid w:val="00DF51BB"/>
    <w:rsid w:val="00DF5755"/>
    <w:rsid w:val="00DF5BAF"/>
    <w:rsid w:val="00DF63CD"/>
    <w:rsid w:val="00DF6747"/>
    <w:rsid w:val="00DF6FDA"/>
    <w:rsid w:val="00DF7784"/>
    <w:rsid w:val="00E01F5F"/>
    <w:rsid w:val="00E02013"/>
    <w:rsid w:val="00E02956"/>
    <w:rsid w:val="00E03834"/>
    <w:rsid w:val="00E03F26"/>
    <w:rsid w:val="00E05D08"/>
    <w:rsid w:val="00E067F3"/>
    <w:rsid w:val="00E07CAB"/>
    <w:rsid w:val="00E10217"/>
    <w:rsid w:val="00E10C63"/>
    <w:rsid w:val="00E11524"/>
    <w:rsid w:val="00E12544"/>
    <w:rsid w:val="00E126D9"/>
    <w:rsid w:val="00E131A6"/>
    <w:rsid w:val="00E140CC"/>
    <w:rsid w:val="00E143A9"/>
    <w:rsid w:val="00E14724"/>
    <w:rsid w:val="00E14C17"/>
    <w:rsid w:val="00E14F8E"/>
    <w:rsid w:val="00E15300"/>
    <w:rsid w:val="00E16740"/>
    <w:rsid w:val="00E16C91"/>
    <w:rsid w:val="00E17057"/>
    <w:rsid w:val="00E17254"/>
    <w:rsid w:val="00E176D0"/>
    <w:rsid w:val="00E17A48"/>
    <w:rsid w:val="00E21614"/>
    <w:rsid w:val="00E21632"/>
    <w:rsid w:val="00E22143"/>
    <w:rsid w:val="00E22CA4"/>
    <w:rsid w:val="00E230DA"/>
    <w:rsid w:val="00E23AA9"/>
    <w:rsid w:val="00E2454D"/>
    <w:rsid w:val="00E24AC1"/>
    <w:rsid w:val="00E25A57"/>
    <w:rsid w:val="00E25B3A"/>
    <w:rsid w:val="00E263B0"/>
    <w:rsid w:val="00E264B6"/>
    <w:rsid w:val="00E27A05"/>
    <w:rsid w:val="00E302B0"/>
    <w:rsid w:val="00E30824"/>
    <w:rsid w:val="00E311DD"/>
    <w:rsid w:val="00E312A9"/>
    <w:rsid w:val="00E318EA"/>
    <w:rsid w:val="00E328A9"/>
    <w:rsid w:val="00E32A34"/>
    <w:rsid w:val="00E336FA"/>
    <w:rsid w:val="00E337ED"/>
    <w:rsid w:val="00E3411B"/>
    <w:rsid w:val="00E35D6A"/>
    <w:rsid w:val="00E374CB"/>
    <w:rsid w:val="00E378A8"/>
    <w:rsid w:val="00E37AFE"/>
    <w:rsid w:val="00E407F9"/>
    <w:rsid w:val="00E40F4D"/>
    <w:rsid w:val="00E419BE"/>
    <w:rsid w:val="00E43002"/>
    <w:rsid w:val="00E43B0B"/>
    <w:rsid w:val="00E44198"/>
    <w:rsid w:val="00E44D6B"/>
    <w:rsid w:val="00E4567E"/>
    <w:rsid w:val="00E45929"/>
    <w:rsid w:val="00E4620E"/>
    <w:rsid w:val="00E47CB4"/>
    <w:rsid w:val="00E50EC1"/>
    <w:rsid w:val="00E515FE"/>
    <w:rsid w:val="00E51665"/>
    <w:rsid w:val="00E52C76"/>
    <w:rsid w:val="00E53C1E"/>
    <w:rsid w:val="00E54718"/>
    <w:rsid w:val="00E54878"/>
    <w:rsid w:val="00E54949"/>
    <w:rsid w:val="00E54964"/>
    <w:rsid w:val="00E54AF5"/>
    <w:rsid w:val="00E54E2E"/>
    <w:rsid w:val="00E55A29"/>
    <w:rsid w:val="00E56557"/>
    <w:rsid w:val="00E56BEC"/>
    <w:rsid w:val="00E57A5B"/>
    <w:rsid w:val="00E57BE2"/>
    <w:rsid w:val="00E6097B"/>
    <w:rsid w:val="00E61B51"/>
    <w:rsid w:val="00E61E42"/>
    <w:rsid w:val="00E63A3A"/>
    <w:rsid w:val="00E648D5"/>
    <w:rsid w:val="00E64FE4"/>
    <w:rsid w:val="00E66B36"/>
    <w:rsid w:val="00E6793C"/>
    <w:rsid w:val="00E67BAD"/>
    <w:rsid w:val="00E714BA"/>
    <w:rsid w:val="00E71FC6"/>
    <w:rsid w:val="00E72233"/>
    <w:rsid w:val="00E724D8"/>
    <w:rsid w:val="00E728A2"/>
    <w:rsid w:val="00E729EF"/>
    <w:rsid w:val="00E757C8"/>
    <w:rsid w:val="00E75B94"/>
    <w:rsid w:val="00E7784D"/>
    <w:rsid w:val="00E779D4"/>
    <w:rsid w:val="00E805FC"/>
    <w:rsid w:val="00E824C1"/>
    <w:rsid w:val="00E82BCC"/>
    <w:rsid w:val="00E82DC8"/>
    <w:rsid w:val="00E82FC1"/>
    <w:rsid w:val="00E83029"/>
    <w:rsid w:val="00E83390"/>
    <w:rsid w:val="00E837F3"/>
    <w:rsid w:val="00E83C9D"/>
    <w:rsid w:val="00E84153"/>
    <w:rsid w:val="00E84505"/>
    <w:rsid w:val="00E847E4"/>
    <w:rsid w:val="00E84DD7"/>
    <w:rsid w:val="00E851A0"/>
    <w:rsid w:val="00E85C5E"/>
    <w:rsid w:val="00E86B49"/>
    <w:rsid w:val="00E86DAB"/>
    <w:rsid w:val="00E875E9"/>
    <w:rsid w:val="00E87848"/>
    <w:rsid w:val="00E87DB8"/>
    <w:rsid w:val="00E87DE9"/>
    <w:rsid w:val="00E90229"/>
    <w:rsid w:val="00E9044C"/>
    <w:rsid w:val="00E915AE"/>
    <w:rsid w:val="00E93B27"/>
    <w:rsid w:val="00E93E58"/>
    <w:rsid w:val="00E93F4D"/>
    <w:rsid w:val="00E93F60"/>
    <w:rsid w:val="00E9432B"/>
    <w:rsid w:val="00E946E9"/>
    <w:rsid w:val="00E94795"/>
    <w:rsid w:val="00E95732"/>
    <w:rsid w:val="00E9797D"/>
    <w:rsid w:val="00EA0B73"/>
    <w:rsid w:val="00EA1AC8"/>
    <w:rsid w:val="00EA228B"/>
    <w:rsid w:val="00EA29AC"/>
    <w:rsid w:val="00EA4127"/>
    <w:rsid w:val="00EA58B0"/>
    <w:rsid w:val="00EA591F"/>
    <w:rsid w:val="00EA6484"/>
    <w:rsid w:val="00EA6ACB"/>
    <w:rsid w:val="00EA79D2"/>
    <w:rsid w:val="00EA7D1B"/>
    <w:rsid w:val="00EB0015"/>
    <w:rsid w:val="00EB0C68"/>
    <w:rsid w:val="00EB1AF5"/>
    <w:rsid w:val="00EB1AF6"/>
    <w:rsid w:val="00EB2639"/>
    <w:rsid w:val="00EB3313"/>
    <w:rsid w:val="00EB369C"/>
    <w:rsid w:val="00EB3BA5"/>
    <w:rsid w:val="00EB3E8A"/>
    <w:rsid w:val="00EB404D"/>
    <w:rsid w:val="00EB5145"/>
    <w:rsid w:val="00EB583B"/>
    <w:rsid w:val="00EB6EE3"/>
    <w:rsid w:val="00EB73CE"/>
    <w:rsid w:val="00EB77DB"/>
    <w:rsid w:val="00EB7B92"/>
    <w:rsid w:val="00EC04A9"/>
    <w:rsid w:val="00EC06CE"/>
    <w:rsid w:val="00EC0D96"/>
    <w:rsid w:val="00EC21BA"/>
    <w:rsid w:val="00EC40F2"/>
    <w:rsid w:val="00EC53F3"/>
    <w:rsid w:val="00EC57E4"/>
    <w:rsid w:val="00EC59FF"/>
    <w:rsid w:val="00EC5AFE"/>
    <w:rsid w:val="00EC65F4"/>
    <w:rsid w:val="00EC6C36"/>
    <w:rsid w:val="00EC74D8"/>
    <w:rsid w:val="00ED05A5"/>
    <w:rsid w:val="00ED0E6C"/>
    <w:rsid w:val="00ED233B"/>
    <w:rsid w:val="00ED2E1D"/>
    <w:rsid w:val="00ED3764"/>
    <w:rsid w:val="00ED4101"/>
    <w:rsid w:val="00ED7819"/>
    <w:rsid w:val="00ED7966"/>
    <w:rsid w:val="00EE04AF"/>
    <w:rsid w:val="00EE0589"/>
    <w:rsid w:val="00EE1D2D"/>
    <w:rsid w:val="00EE5EC0"/>
    <w:rsid w:val="00EE65EF"/>
    <w:rsid w:val="00EE6AF8"/>
    <w:rsid w:val="00EE6D68"/>
    <w:rsid w:val="00EF0340"/>
    <w:rsid w:val="00EF1B5D"/>
    <w:rsid w:val="00EF2093"/>
    <w:rsid w:val="00EF37DE"/>
    <w:rsid w:val="00EF4169"/>
    <w:rsid w:val="00EF582F"/>
    <w:rsid w:val="00EF716E"/>
    <w:rsid w:val="00EF7A0C"/>
    <w:rsid w:val="00F00BC5"/>
    <w:rsid w:val="00F00EF1"/>
    <w:rsid w:val="00F02275"/>
    <w:rsid w:val="00F042EB"/>
    <w:rsid w:val="00F04ABB"/>
    <w:rsid w:val="00F05BAE"/>
    <w:rsid w:val="00F06967"/>
    <w:rsid w:val="00F07E72"/>
    <w:rsid w:val="00F10932"/>
    <w:rsid w:val="00F125CD"/>
    <w:rsid w:val="00F12B4E"/>
    <w:rsid w:val="00F13162"/>
    <w:rsid w:val="00F140DF"/>
    <w:rsid w:val="00F14DCC"/>
    <w:rsid w:val="00F154CF"/>
    <w:rsid w:val="00F16944"/>
    <w:rsid w:val="00F16A3C"/>
    <w:rsid w:val="00F17E0C"/>
    <w:rsid w:val="00F17E58"/>
    <w:rsid w:val="00F218C0"/>
    <w:rsid w:val="00F219B8"/>
    <w:rsid w:val="00F21FBB"/>
    <w:rsid w:val="00F222B7"/>
    <w:rsid w:val="00F22534"/>
    <w:rsid w:val="00F229F9"/>
    <w:rsid w:val="00F22C6A"/>
    <w:rsid w:val="00F22C76"/>
    <w:rsid w:val="00F2339E"/>
    <w:rsid w:val="00F23985"/>
    <w:rsid w:val="00F23FD3"/>
    <w:rsid w:val="00F24BF1"/>
    <w:rsid w:val="00F25D75"/>
    <w:rsid w:val="00F25ECB"/>
    <w:rsid w:val="00F2621A"/>
    <w:rsid w:val="00F26540"/>
    <w:rsid w:val="00F26B65"/>
    <w:rsid w:val="00F27E43"/>
    <w:rsid w:val="00F30974"/>
    <w:rsid w:val="00F316AC"/>
    <w:rsid w:val="00F316FE"/>
    <w:rsid w:val="00F319A7"/>
    <w:rsid w:val="00F33122"/>
    <w:rsid w:val="00F33911"/>
    <w:rsid w:val="00F33DE2"/>
    <w:rsid w:val="00F33E8E"/>
    <w:rsid w:val="00F34257"/>
    <w:rsid w:val="00F3505E"/>
    <w:rsid w:val="00F35EDD"/>
    <w:rsid w:val="00F366F9"/>
    <w:rsid w:val="00F369B3"/>
    <w:rsid w:val="00F37234"/>
    <w:rsid w:val="00F37F52"/>
    <w:rsid w:val="00F41464"/>
    <w:rsid w:val="00F41724"/>
    <w:rsid w:val="00F42865"/>
    <w:rsid w:val="00F42B64"/>
    <w:rsid w:val="00F42E06"/>
    <w:rsid w:val="00F439E9"/>
    <w:rsid w:val="00F441BA"/>
    <w:rsid w:val="00F45299"/>
    <w:rsid w:val="00F4566F"/>
    <w:rsid w:val="00F456CB"/>
    <w:rsid w:val="00F47523"/>
    <w:rsid w:val="00F47A0C"/>
    <w:rsid w:val="00F47E21"/>
    <w:rsid w:val="00F50534"/>
    <w:rsid w:val="00F505BD"/>
    <w:rsid w:val="00F51233"/>
    <w:rsid w:val="00F513D4"/>
    <w:rsid w:val="00F515A5"/>
    <w:rsid w:val="00F51CB9"/>
    <w:rsid w:val="00F52630"/>
    <w:rsid w:val="00F53013"/>
    <w:rsid w:val="00F54A1A"/>
    <w:rsid w:val="00F5539A"/>
    <w:rsid w:val="00F5635D"/>
    <w:rsid w:val="00F618B3"/>
    <w:rsid w:val="00F6221E"/>
    <w:rsid w:val="00F62BF9"/>
    <w:rsid w:val="00F62EF1"/>
    <w:rsid w:val="00F63E0E"/>
    <w:rsid w:val="00F641AE"/>
    <w:rsid w:val="00F64476"/>
    <w:rsid w:val="00F6575F"/>
    <w:rsid w:val="00F65CAF"/>
    <w:rsid w:val="00F66260"/>
    <w:rsid w:val="00F6631D"/>
    <w:rsid w:val="00F70432"/>
    <w:rsid w:val="00F717A7"/>
    <w:rsid w:val="00F71AE7"/>
    <w:rsid w:val="00F7217E"/>
    <w:rsid w:val="00F72871"/>
    <w:rsid w:val="00F73456"/>
    <w:rsid w:val="00F734DA"/>
    <w:rsid w:val="00F76574"/>
    <w:rsid w:val="00F77435"/>
    <w:rsid w:val="00F77AA9"/>
    <w:rsid w:val="00F77D05"/>
    <w:rsid w:val="00F80241"/>
    <w:rsid w:val="00F8098A"/>
    <w:rsid w:val="00F81A5C"/>
    <w:rsid w:val="00F826E3"/>
    <w:rsid w:val="00F82B8C"/>
    <w:rsid w:val="00F83861"/>
    <w:rsid w:val="00F83959"/>
    <w:rsid w:val="00F853D5"/>
    <w:rsid w:val="00F85A5F"/>
    <w:rsid w:val="00F86D07"/>
    <w:rsid w:val="00F86FFD"/>
    <w:rsid w:val="00F873E9"/>
    <w:rsid w:val="00F90A3B"/>
    <w:rsid w:val="00F90ACC"/>
    <w:rsid w:val="00F90CCA"/>
    <w:rsid w:val="00F91015"/>
    <w:rsid w:val="00F91053"/>
    <w:rsid w:val="00F9107D"/>
    <w:rsid w:val="00F9127F"/>
    <w:rsid w:val="00F91C6F"/>
    <w:rsid w:val="00F92024"/>
    <w:rsid w:val="00F92DEE"/>
    <w:rsid w:val="00F9317A"/>
    <w:rsid w:val="00F948D8"/>
    <w:rsid w:val="00F954DE"/>
    <w:rsid w:val="00F958B4"/>
    <w:rsid w:val="00F95938"/>
    <w:rsid w:val="00F9662C"/>
    <w:rsid w:val="00F97385"/>
    <w:rsid w:val="00FA0A04"/>
    <w:rsid w:val="00FA162E"/>
    <w:rsid w:val="00FA1999"/>
    <w:rsid w:val="00FA2228"/>
    <w:rsid w:val="00FA2F2D"/>
    <w:rsid w:val="00FA34F0"/>
    <w:rsid w:val="00FA3685"/>
    <w:rsid w:val="00FA462B"/>
    <w:rsid w:val="00FA47FD"/>
    <w:rsid w:val="00FA52FF"/>
    <w:rsid w:val="00FA5C6B"/>
    <w:rsid w:val="00FA6C2F"/>
    <w:rsid w:val="00FA6D6C"/>
    <w:rsid w:val="00FA6E42"/>
    <w:rsid w:val="00FA71BA"/>
    <w:rsid w:val="00FA79ED"/>
    <w:rsid w:val="00FA7A7E"/>
    <w:rsid w:val="00FB0109"/>
    <w:rsid w:val="00FB0F8A"/>
    <w:rsid w:val="00FB1997"/>
    <w:rsid w:val="00FB1B4A"/>
    <w:rsid w:val="00FB23A0"/>
    <w:rsid w:val="00FB2497"/>
    <w:rsid w:val="00FB36A8"/>
    <w:rsid w:val="00FB4852"/>
    <w:rsid w:val="00FB4DF1"/>
    <w:rsid w:val="00FB5364"/>
    <w:rsid w:val="00FB6DFD"/>
    <w:rsid w:val="00FB74BB"/>
    <w:rsid w:val="00FC0172"/>
    <w:rsid w:val="00FC0237"/>
    <w:rsid w:val="00FC02B0"/>
    <w:rsid w:val="00FC0A5E"/>
    <w:rsid w:val="00FC0CD2"/>
    <w:rsid w:val="00FC178A"/>
    <w:rsid w:val="00FC1C8E"/>
    <w:rsid w:val="00FC1EAF"/>
    <w:rsid w:val="00FC33EB"/>
    <w:rsid w:val="00FC3568"/>
    <w:rsid w:val="00FC3D2E"/>
    <w:rsid w:val="00FC3E2A"/>
    <w:rsid w:val="00FC49CB"/>
    <w:rsid w:val="00FC51D1"/>
    <w:rsid w:val="00FC59FD"/>
    <w:rsid w:val="00FC5E25"/>
    <w:rsid w:val="00FD009D"/>
    <w:rsid w:val="00FD014C"/>
    <w:rsid w:val="00FD0829"/>
    <w:rsid w:val="00FD24BC"/>
    <w:rsid w:val="00FD263F"/>
    <w:rsid w:val="00FD3D45"/>
    <w:rsid w:val="00FD42D6"/>
    <w:rsid w:val="00FD454E"/>
    <w:rsid w:val="00FD493B"/>
    <w:rsid w:val="00FD4CE4"/>
    <w:rsid w:val="00FD573B"/>
    <w:rsid w:val="00FD674A"/>
    <w:rsid w:val="00FD7018"/>
    <w:rsid w:val="00FD765A"/>
    <w:rsid w:val="00FE0580"/>
    <w:rsid w:val="00FE0710"/>
    <w:rsid w:val="00FE22E0"/>
    <w:rsid w:val="00FE3383"/>
    <w:rsid w:val="00FE4E30"/>
    <w:rsid w:val="00FE58DE"/>
    <w:rsid w:val="00FE5F75"/>
    <w:rsid w:val="00FE60FD"/>
    <w:rsid w:val="00FE63C7"/>
    <w:rsid w:val="00FE6A10"/>
    <w:rsid w:val="00FE7651"/>
    <w:rsid w:val="00FE7CCB"/>
    <w:rsid w:val="00FF024D"/>
    <w:rsid w:val="00FF0D62"/>
    <w:rsid w:val="00FF0DF4"/>
    <w:rsid w:val="00FF16A9"/>
    <w:rsid w:val="00FF1CE3"/>
    <w:rsid w:val="00FF1ECA"/>
    <w:rsid w:val="00FF21C0"/>
    <w:rsid w:val="00FF2C33"/>
    <w:rsid w:val="00FF3DE5"/>
    <w:rsid w:val="00FF56B0"/>
    <w:rsid w:val="00FF62DC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4B4A84E"/>
  <w15:chartTrackingRefBased/>
  <w15:docId w15:val="{2F214391-E985-4177-BCB8-0F34E1E1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84627"/>
    <w:pPr>
      <w:jc w:val="both"/>
    </w:pPr>
    <w:rPr>
      <w:rFonts w:ascii="Calibri" w:hAnsi="Calibri"/>
      <w:sz w:val="22"/>
      <w:szCs w:val="24"/>
    </w:rPr>
  </w:style>
  <w:style w:type="paragraph" w:styleId="Naslov1">
    <w:name w:val="heading 1"/>
    <w:basedOn w:val="Navaden"/>
    <w:next w:val="Navaden"/>
    <w:link w:val="Naslov1Znak"/>
    <w:qFormat/>
    <w:rsid w:val="00CD4840"/>
    <w:pPr>
      <w:keepNext/>
      <w:keepLines/>
      <w:spacing w:before="240" w:after="240"/>
      <w:contextualSpacing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slov2">
    <w:name w:val="heading 2"/>
    <w:basedOn w:val="Navaden"/>
    <w:next w:val="Navaden"/>
    <w:link w:val="Naslov2Znak"/>
    <w:qFormat/>
    <w:rsid w:val="00DC6A0D"/>
    <w:pPr>
      <w:keepNext/>
      <w:keepLines/>
      <w:spacing w:before="240" w:after="120"/>
      <w:contextualSpacing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paragraph" w:styleId="Naslov3">
    <w:name w:val="heading 3"/>
    <w:basedOn w:val="Navaden"/>
    <w:next w:val="Navaden"/>
    <w:link w:val="Naslov3Znak"/>
    <w:qFormat/>
    <w:rsid w:val="00DC6A0D"/>
    <w:pPr>
      <w:keepNext/>
      <w:keepLines/>
      <w:spacing w:before="120" w:after="120"/>
      <w:contextualSpacing/>
      <w:outlineLvl w:val="2"/>
    </w:pPr>
    <w:rPr>
      <w:rFonts w:asciiTheme="minorHAnsi" w:eastAsiaTheme="majorEastAsia" w:hAnsiTheme="minorHAnsi" w:cstheme="majorBidi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0C6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94CF6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rFonts w:ascii="Tw Cen MT" w:hAnsi="Tw Cen MT"/>
      <w:sz w:val="20"/>
      <w:szCs w:val="20"/>
    </w:rPr>
  </w:style>
  <w:style w:type="character" w:styleId="Hiperpovezava">
    <w:name w:val="Hyperlink"/>
    <w:rsid w:val="002636EF"/>
    <w:rPr>
      <w:color w:val="0000FF"/>
      <w:u w:val="single"/>
    </w:rPr>
  </w:style>
  <w:style w:type="paragraph" w:styleId="Noga">
    <w:name w:val="footer"/>
    <w:basedOn w:val="Navaden"/>
    <w:rsid w:val="00161B47"/>
    <w:pPr>
      <w:tabs>
        <w:tab w:val="center" w:pos="4536"/>
        <w:tab w:val="right" w:pos="9072"/>
      </w:tabs>
    </w:pPr>
    <w:rPr>
      <w:i/>
      <w:sz w:val="16"/>
    </w:rPr>
  </w:style>
  <w:style w:type="character" w:styleId="tevilkastrani">
    <w:name w:val="page number"/>
    <w:basedOn w:val="Privzetapisavaodstavka"/>
    <w:rsid w:val="003D77CB"/>
  </w:style>
  <w:style w:type="character" w:customStyle="1" w:styleId="Naslov1Znak">
    <w:name w:val="Naslov 1 Znak"/>
    <w:basedOn w:val="Privzetapisavaodstavka"/>
    <w:link w:val="Naslov1"/>
    <w:rsid w:val="00CD4840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Naslov2Znak">
    <w:name w:val="Naslov 2 Znak"/>
    <w:basedOn w:val="Privzetapisavaodstavka"/>
    <w:link w:val="Naslov2"/>
    <w:rsid w:val="00DC6A0D"/>
    <w:rPr>
      <w:rFonts w:asciiTheme="minorHAnsi" w:eastAsiaTheme="majorEastAsia" w:hAnsiTheme="minorHAnsi" w:cstheme="majorBidi"/>
      <w:b/>
      <w:sz w:val="26"/>
      <w:szCs w:val="26"/>
    </w:rPr>
  </w:style>
  <w:style w:type="character" w:customStyle="1" w:styleId="Naslov3Znak">
    <w:name w:val="Naslov 3 Znak"/>
    <w:basedOn w:val="Privzetapisavaodstavka"/>
    <w:link w:val="Naslov3"/>
    <w:rsid w:val="00DC6A0D"/>
    <w:rPr>
      <w:rFonts w:asciiTheme="minorHAnsi" w:eastAsiaTheme="majorEastAsia" w:hAnsiTheme="minorHAnsi" w:cstheme="majorBidi"/>
      <w:b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03446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4971E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4971E4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Navadnatabela"/>
    <w:next w:val="Tabelamrea"/>
    <w:uiPriority w:val="39"/>
    <w:rsid w:val="009E5BB7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tekst">
    <w:name w:val="RS tekst"/>
    <w:link w:val="RStekstZnak"/>
    <w:qFormat/>
    <w:rsid w:val="00727D01"/>
    <w:pPr>
      <w:adjustRightInd w:val="0"/>
      <w:snapToGrid w:val="0"/>
      <w:spacing w:before="240" w:after="240" w:line="280" w:lineRule="exact"/>
      <w:jc w:val="both"/>
    </w:pPr>
    <w:rPr>
      <w:rFonts w:asciiTheme="minorHAnsi" w:hAnsiTheme="minorHAnsi"/>
      <w:bCs/>
      <w:lang w:eastAsia="en-US"/>
    </w:rPr>
  </w:style>
  <w:style w:type="character" w:customStyle="1" w:styleId="RStekstZnak">
    <w:name w:val="RS tekst Znak"/>
    <w:link w:val="RStekst"/>
    <w:rsid w:val="00727D01"/>
    <w:rPr>
      <w:rFonts w:asciiTheme="minorHAnsi" w:hAnsiTheme="minorHAnsi"/>
      <w:bCs/>
      <w:lang w:eastAsia="en-US"/>
    </w:rPr>
  </w:style>
  <w:style w:type="paragraph" w:customStyle="1" w:styleId="Naslovdokumenta">
    <w:name w:val="Naslov dokumenta"/>
    <w:rsid w:val="00F47523"/>
    <w:pPr>
      <w:spacing w:before="480" w:after="360"/>
    </w:pPr>
    <w:rPr>
      <w:rFonts w:asciiTheme="majorHAnsi" w:hAnsiTheme="majorHAnsi"/>
      <w:b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7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6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3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eja.mrak.SBTRBOVLJE\Documents\Officeove%20predloge%20po%20meri\DOPIS%20-%20AAC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- AACI</Template>
  <TotalTime>1</TotalTime>
  <Pages>1</Pages>
  <Words>217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TRBOVLJE</vt:lpstr>
    </vt:vector>
  </TitlesOfParts>
  <Company>Sb Trbovlje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TRBOVLJE</dc:title>
  <dc:subject/>
  <dc:creator>Mateja Mrak</dc:creator>
  <cp:keywords/>
  <cp:lastModifiedBy>Dolores Kržišnik</cp:lastModifiedBy>
  <cp:revision>3</cp:revision>
  <cp:lastPrinted>2022-07-07T09:45:00Z</cp:lastPrinted>
  <dcterms:created xsi:type="dcterms:W3CDTF">2026-08-26T14:28:00Z</dcterms:created>
  <dcterms:modified xsi:type="dcterms:W3CDTF">2026-08-26T14:29:00Z</dcterms:modified>
</cp:coreProperties>
</file>